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page" w:tblpX="1187" w:tblpY="-585"/>
        <w:tblW w:w="10201" w:type="dxa"/>
        <w:tblLayout w:type="fixed"/>
        <w:tblLook w:val="04A0"/>
      </w:tblPr>
      <w:tblGrid>
        <w:gridCol w:w="675"/>
        <w:gridCol w:w="4395"/>
        <w:gridCol w:w="708"/>
        <w:gridCol w:w="4423"/>
      </w:tblGrid>
      <w:tr w:rsidR="007870B1" w:rsidRPr="00BF4255" w:rsidTr="005A4D13">
        <w:trPr>
          <w:trHeight w:val="1418"/>
        </w:trPr>
        <w:tc>
          <w:tcPr>
            <w:tcW w:w="5778" w:type="dxa"/>
            <w:gridSpan w:val="3"/>
            <w:hideMark/>
          </w:tcPr>
          <w:p w:rsidR="007870B1" w:rsidRPr="00BF4255" w:rsidRDefault="007870B1" w:rsidP="00DE75A2">
            <w:pPr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70B1">
              <w:rPr>
                <w:rFonts w:ascii="Times New Roman" w:hAnsi="Times New Roman"/>
                <w:sz w:val="24"/>
                <w:szCs w:val="24"/>
              </w:rPr>
              <w:object w:dxaOrig="1074" w:dyaOrig="13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85pt;height:68.85pt" o:ole="" filled="t">
                  <v:fill color2="black"/>
                  <v:imagedata r:id="rId7" o:title=""/>
                </v:shape>
                <o:OLEObject Type="Embed" ProgID="Word.Picture.8" ShapeID="_x0000_i1025" DrawAspect="Content" ObjectID="_1528519850" r:id="rId8"/>
              </w:object>
            </w:r>
          </w:p>
        </w:tc>
        <w:tc>
          <w:tcPr>
            <w:tcW w:w="4423" w:type="dxa"/>
          </w:tcPr>
          <w:p w:rsidR="007870B1" w:rsidRPr="00BF4255" w:rsidRDefault="007870B1" w:rsidP="00DE75A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70B1" w:rsidRPr="00BF4255" w:rsidTr="005A4D13">
        <w:trPr>
          <w:trHeight w:val="2393"/>
        </w:trPr>
        <w:tc>
          <w:tcPr>
            <w:tcW w:w="5778" w:type="dxa"/>
            <w:gridSpan w:val="3"/>
          </w:tcPr>
          <w:p w:rsidR="007870B1" w:rsidRPr="007870B1" w:rsidRDefault="007870B1" w:rsidP="00DE75A2">
            <w:pPr>
              <w:pStyle w:val="1"/>
              <w:tabs>
                <w:tab w:val="left" w:pos="0"/>
              </w:tabs>
              <w:snapToGrid w:val="0"/>
            </w:pPr>
            <w:r w:rsidRPr="007870B1">
              <w:t>АДМИНИСТРАЦИЯ</w:t>
            </w:r>
          </w:p>
          <w:p w:rsidR="007870B1" w:rsidRPr="007870B1" w:rsidRDefault="007870B1" w:rsidP="00DE75A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BF4255">
              <w:rPr>
                <w:rFonts w:ascii="Times New Roman" w:hAnsi="Times New Roman"/>
                <w:b/>
                <w:sz w:val="28"/>
              </w:rPr>
              <w:t>города Орска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F4255">
              <w:rPr>
                <w:rFonts w:ascii="Times New Roman" w:hAnsi="Times New Roman"/>
                <w:b/>
                <w:sz w:val="28"/>
                <w:szCs w:val="28"/>
              </w:rPr>
              <w:t>Оренбургской области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sz w:val="10"/>
                <w:szCs w:val="10"/>
              </w:rPr>
            </w:pP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F4255">
              <w:rPr>
                <w:rFonts w:ascii="Times New Roman" w:hAnsi="Times New Roman"/>
                <w:b/>
                <w:sz w:val="28"/>
                <w:szCs w:val="28"/>
              </w:rPr>
              <w:t>Финансовое управление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sz w:val="18"/>
                <w:szCs w:val="24"/>
              </w:rPr>
            </w:pPr>
            <w:smartTag w:uri="urn:schemas-microsoft-com:office:smarttags" w:element="metricconverter">
              <w:smartTagPr>
                <w:attr w:name="ProductID" w:val="462419, г"/>
              </w:smartTagPr>
              <w:r w:rsidRPr="00BF4255">
                <w:rPr>
                  <w:rFonts w:ascii="Times New Roman" w:hAnsi="Times New Roman"/>
                  <w:sz w:val="18"/>
                </w:rPr>
                <w:t>462419, г</w:t>
              </w:r>
            </w:smartTag>
            <w:r w:rsidRPr="00BF4255">
              <w:rPr>
                <w:rFonts w:ascii="Times New Roman" w:hAnsi="Times New Roman"/>
                <w:sz w:val="18"/>
              </w:rPr>
              <w:t>. Орск, пр. Ленина, 29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sz w:val="18"/>
              </w:rPr>
            </w:pPr>
            <w:r w:rsidRPr="00BF4255">
              <w:rPr>
                <w:rFonts w:ascii="Times New Roman" w:hAnsi="Times New Roman"/>
                <w:sz w:val="18"/>
              </w:rPr>
              <w:t>телефон:  …..….. (3537) 25-31-88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sz w:val="18"/>
              </w:rPr>
            </w:pPr>
            <w:r w:rsidRPr="00BF4255">
              <w:rPr>
                <w:rFonts w:ascii="Times New Roman" w:hAnsi="Times New Roman"/>
                <w:sz w:val="18"/>
              </w:rPr>
              <w:t>телефакс:  …….. (3537) 25-31-71</w:t>
            </w:r>
          </w:p>
          <w:p w:rsidR="007870B1" w:rsidRPr="004B41D6" w:rsidRDefault="007870B1" w:rsidP="00DE75A2">
            <w:pPr>
              <w:jc w:val="center"/>
              <w:rPr>
                <w:rFonts w:ascii="Times New Roman" w:hAnsi="Times New Roman"/>
                <w:sz w:val="18"/>
              </w:rPr>
            </w:pPr>
            <w:r w:rsidRPr="00BF4255">
              <w:rPr>
                <w:rFonts w:ascii="Times New Roman" w:hAnsi="Times New Roman"/>
                <w:sz w:val="18"/>
              </w:rPr>
              <w:t>Е</w:t>
            </w:r>
            <w:r w:rsidRPr="004B41D6">
              <w:rPr>
                <w:rFonts w:ascii="Times New Roman" w:hAnsi="Times New Roman"/>
                <w:sz w:val="18"/>
              </w:rPr>
              <w:t>-</w:t>
            </w:r>
            <w:r w:rsidRPr="00BF4255">
              <w:rPr>
                <w:rFonts w:ascii="Times New Roman" w:hAnsi="Times New Roman"/>
                <w:sz w:val="18"/>
                <w:lang w:val="en-US"/>
              </w:rPr>
              <w:t>mail</w:t>
            </w:r>
            <w:r w:rsidRPr="004B41D6">
              <w:rPr>
                <w:rFonts w:ascii="Times New Roman" w:hAnsi="Times New Roman"/>
                <w:sz w:val="18"/>
              </w:rPr>
              <w:t xml:space="preserve">: </w:t>
            </w:r>
            <w:r w:rsidRPr="00BF4255">
              <w:rPr>
                <w:rFonts w:ascii="Times New Roman" w:hAnsi="Times New Roman"/>
                <w:sz w:val="18"/>
                <w:lang w:val="en-US"/>
              </w:rPr>
              <w:t>mo</w:t>
            </w:r>
            <w:r w:rsidRPr="004B41D6">
              <w:rPr>
                <w:rFonts w:ascii="Times New Roman" w:hAnsi="Times New Roman"/>
                <w:sz w:val="18"/>
              </w:rPr>
              <w:t>_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finu</w:t>
            </w:r>
            <w:proofErr w:type="spellEnd"/>
            <w:r w:rsidRPr="004B41D6">
              <w:rPr>
                <w:rFonts w:ascii="Times New Roman" w:hAnsi="Times New Roman"/>
                <w:sz w:val="18"/>
              </w:rPr>
              <w:t>@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orsk</w:t>
            </w:r>
            <w:proofErr w:type="spellEnd"/>
            <w:r w:rsidRPr="004B41D6">
              <w:rPr>
                <w:rFonts w:ascii="Times New Roman" w:hAnsi="Times New Roman"/>
                <w:sz w:val="18"/>
              </w:rPr>
              <w:t>-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adm</w:t>
            </w:r>
            <w:proofErr w:type="spellEnd"/>
            <w:r w:rsidRPr="004B41D6">
              <w:rPr>
                <w:rFonts w:ascii="Times New Roman" w:hAnsi="Times New Roman"/>
                <w:sz w:val="18"/>
              </w:rPr>
              <w:t>.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ru</w:t>
            </w:r>
            <w:proofErr w:type="spellEnd"/>
            <w:r w:rsidRPr="004B41D6">
              <w:rPr>
                <w:rFonts w:ascii="Times New Roman" w:hAnsi="Times New Roman"/>
                <w:sz w:val="18"/>
              </w:rPr>
              <w:t>,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orskfu</w:t>
            </w:r>
            <w:proofErr w:type="spellEnd"/>
            <w:r w:rsidRPr="004B41D6">
              <w:rPr>
                <w:rFonts w:ascii="Times New Roman" w:hAnsi="Times New Roman"/>
                <w:sz w:val="18"/>
              </w:rPr>
              <w:t>@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orsk</w:t>
            </w:r>
            <w:proofErr w:type="spellEnd"/>
            <w:r w:rsidRPr="004B41D6">
              <w:rPr>
                <w:rFonts w:ascii="Times New Roman" w:hAnsi="Times New Roman"/>
                <w:sz w:val="18"/>
              </w:rPr>
              <w:t>-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adm</w:t>
            </w:r>
            <w:proofErr w:type="spellEnd"/>
            <w:r w:rsidRPr="004B41D6">
              <w:rPr>
                <w:rFonts w:ascii="Times New Roman" w:hAnsi="Times New Roman"/>
                <w:sz w:val="18"/>
              </w:rPr>
              <w:t>.</w:t>
            </w:r>
            <w:proofErr w:type="spellStart"/>
            <w:r w:rsidRPr="00BF4255">
              <w:rPr>
                <w:rFonts w:ascii="Times New Roman" w:hAnsi="Times New Roman"/>
                <w:sz w:val="18"/>
                <w:lang w:val="en-US"/>
              </w:rPr>
              <w:t>ru</w:t>
            </w:r>
            <w:proofErr w:type="spellEnd"/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sz w:val="18"/>
              </w:rPr>
            </w:pPr>
            <w:r w:rsidRPr="00BF4255">
              <w:rPr>
                <w:rFonts w:ascii="Times New Roman" w:hAnsi="Times New Roman"/>
                <w:sz w:val="18"/>
              </w:rPr>
              <w:t>ОКПО  02291786,  ОГРН  1025602000830</w:t>
            </w:r>
          </w:p>
          <w:p w:rsidR="007870B1" w:rsidRPr="00BF4255" w:rsidRDefault="004544F8" w:rsidP="00DE75A2">
            <w:pPr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ИНН/КПП  5615002837/561</w:t>
            </w:r>
            <w:r w:rsidRPr="00264FA7">
              <w:rPr>
                <w:rFonts w:ascii="Times New Roman" w:hAnsi="Times New Roman"/>
                <w:sz w:val="18"/>
              </w:rPr>
              <w:t>4</w:t>
            </w:r>
            <w:r w:rsidR="007870B1" w:rsidRPr="00BF4255">
              <w:rPr>
                <w:rFonts w:ascii="Times New Roman" w:hAnsi="Times New Roman"/>
                <w:sz w:val="18"/>
              </w:rPr>
              <w:t>01001</w:t>
            </w:r>
          </w:p>
          <w:p w:rsidR="007870B1" w:rsidRPr="00BF4255" w:rsidRDefault="007870B1" w:rsidP="00DE75A2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BF4255">
              <w:rPr>
                <w:rFonts w:ascii="Times New Roman" w:hAnsi="Times New Roman"/>
                <w:b/>
                <w:sz w:val="32"/>
                <w:szCs w:val="32"/>
              </w:rPr>
              <w:t>П Р И К А З</w:t>
            </w:r>
          </w:p>
        </w:tc>
        <w:tc>
          <w:tcPr>
            <w:tcW w:w="4423" w:type="dxa"/>
            <w:vMerge w:val="restart"/>
          </w:tcPr>
          <w:p w:rsidR="007870B1" w:rsidRPr="00BF4255" w:rsidRDefault="007870B1" w:rsidP="00DE75A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7870B1" w:rsidRPr="007231D0" w:rsidTr="00AB2B14">
        <w:trPr>
          <w:trHeight w:val="556"/>
        </w:trPr>
        <w:tc>
          <w:tcPr>
            <w:tcW w:w="5778" w:type="dxa"/>
            <w:gridSpan w:val="3"/>
          </w:tcPr>
          <w:p w:rsidR="007870B1" w:rsidRPr="007231D0" w:rsidRDefault="007870B1" w:rsidP="00E771A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31D0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72226A">
              <w:rPr>
                <w:rFonts w:ascii="Times New Roman" w:hAnsi="Times New Roman"/>
                <w:sz w:val="24"/>
                <w:szCs w:val="24"/>
              </w:rPr>
              <w:t>__</w:t>
            </w:r>
            <w:r w:rsidR="00000348">
              <w:rPr>
                <w:rFonts w:ascii="Times New Roman" w:hAnsi="Times New Roman"/>
                <w:sz w:val="24"/>
                <w:szCs w:val="24"/>
              </w:rPr>
              <w:t>_</w:t>
            </w:r>
            <w:r w:rsidR="00A37C26" w:rsidRPr="00A37C26"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000348">
              <w:rPr>
                <w:rFonts w:ascii="Times New Roman" w:hAnsi="Times New Roman"/>
                <w:sz w:val="24"/>
                <w:szCs w:val="24"/>
              </w:rPr>
              <w:t>___</w:t>
            </w:r>
            <w:r w:rsidR="0072226A">
              <w:rPr>
                <w:rFonts w:ascii="Times New Roman" w:hAnsi="Times New Roman"/>
                <w:sz w:val="24"/>
                <w:szCs w:val="24"/>
              </w:rPr>
              <w:t>_</w:t>
            </w:r>
            <w:r w:rsidRPr="007231D0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72226A">
              <w:rPr>
                <w:rFonts w:ascii="Times New Roman" w:hAnsi="Times New Roman"/>
                <w:sz w:val="24"/>
                <w:szCs w:val="24"/>
              </w:rPr>
              <w:t>_</w:t>
            </w:r>
            <w:r w:rsidR="00000348">
              <w:rPr>
                <w:rFonts w:ascii="Times New Roman" w:hAnsi="Times New Roman"/>
                <w:sz w:val="24"/>
                <w:szCs w:val="24"/>
              </w:rPr>
              <w:t>_</w:t>
            </w:r>
            <w:r w:rsidR="004B41D6">
              <w:rPr>
                <w:rFonts w:ascii="Times New Roman" w:hAnsi="Times New Roman"/>
                <w:sz w:val="24"/>
                <w:szCs w:val="24"/>
              </w:rPr>
              <w:t>___</w:t>
            </w:r>
            <w:r w:rsidR="00A37C26">
              <w:rPr>
                <w:rFonts w:ascii="Times New Roman" w:hAnsi="Times New Roman"/>
                <w:sz w:val="24"/>
                <w:szCs w:val="24"/>
              </w:rPr>
              <w:t>___</w:t>
            </w:r>
            <w:r w:rsidR="004B41D6">
              <w:rPr>
                <w:rFonts w:ascii="Times New Roman" w:hAnsi="Times New Roman"/>
                <w:sz w:val="24"/>
                <w:szCs w:val="24"/>
              </w:rPr>
              <w:t>_____</w:t>
            </w:r>
            <w:r w:rsidR="0072226A">
              <w:rPr>
                <w:rFonts w:ascii="Times New Roman" w:hAnsi="Times New Roman"/>
                <w:sz w:val="24"/>
                <w:szCs w:val="24"/>
              </w:rPr>
              <w:t>_</w:t>
            </w:r>
          </w:p>
          <w:p w:rsidR="007870B1" w:rsidRPr="007231D0" w:rsidRDefault="007870B1" w:rsidP="00E771A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vAlign w:val="center"/>
            <w:hideMark/>
          </w:tcPr>
          <w:p w:rsidR="007870B1" w:rsidRPr="007231D0" w:rsidRDefault="007870B1" w:rsidP="00DE75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4D13" w:rsidRPr="00951362" w:rsidTr="005A4D13">
        <w:trPr>
          <w:trHeight w:val="153"/>
        </w:trPr>
        <w:tc>
          <w:tcPr>
            <w:tcW w:w="675" w:type="dxa"/>
            <w:hideMark/>
          </w:tcPr>
          <w:p w:rsidR="005A4D13" w:rsidRPr="00951362" w:rsidRDefault="00707C34" w:rsidP="00DE75A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pict>
                <v:group id="Group 14" o:spid="_x0000_s1026" style="position:absolute;left:0;text-align:left;margin-left:29.5pt;margin-top:1.3pt;width:9.35pt;height:12.7pt;z-index:251658240;mso-position-horizontal-relative:text;mso-position-vertical-relative:text" coordorigin="2499,6772" coordsize="187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">
                  <v:line id="Line 15" o:spid="_x0000_s1027" style="position:absolute;flip:y;visibility:visible;mso-wrap-style:square" from="2499,6772" to="2499,70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dFFMUAAADaAAAADwAAAGRycy9kb3ducmV2LnhtbESPQWsCMRSE7wX/Q3hCL6VmLa3Y1Sgi&#10;CB68VGWlt9fNc7Ps5mVNom7/fVMo9DjMzDfMfNnbVtzIh9qxgvEoA0FcOl1zpeB42DxPQYSIrLF1&#10;TAq+KcByMXiYY67dnT/oto+VSBAOOSowMXa5lKE0ZDGMXEecvLPzFmOSvpLa4z3BbStfsmwiLdac&#10;Fgx2tDZUNvurVSCnu6eLX329NkVzOr2boiy6z51Sj8N+NQMRqY//4b/2Vit4g9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dFFMUAAADaAAAADwAAAAAAAAAA&#10;AAAAAAChAgAAZHJzL2Rvd25yZXYueG1sUEsFBgAAAAAEAAQA+QAAAJMDAAAAAA==&#10;"/>
                  <v:line id="Line 16" o:spid="_x0000_s1028" style="position:absolute;visibility:visible;mso-wrap-style:square" from="2499,6772" to="2686,67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</v:group>
              </w:pict>
            </w: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w:pict>
                <v:group id="Group 17" o:spid="_x0000_s1029" style="position:absolute;left:0;text-align:left;margin-left:237.05pt;margin-top:1.3pt;width:9.35pt;height:12.7pt;z-index:251659264;mso-position-horizontal-relative:text;mso-position-vertical-relative:text" coordorigin="3962,6772" coordsize="187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">
                  <v:line id="Line 18" o:spid="_x0000_s1031" style="position:absolute;visibility:visible;mso-wrap-style:square" from="3962,6772" to="4149,67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2JR8QAAADa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/YlHxAAAANoAAAAPAAAAAAAAAAAA&#10;AAAAAKECAABkcnMvZG93bnJldi54bWxQSwUGAAAAAAQABAD5AAAAkgMAAAAA&#10;"/>
                  <v:line id="Line 19" o:spid="_x0000_s1030" style="position:absolute;visibility:visible;mso-wrap-style:square" from="4149,6772" to="4149,70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/v:group>
              </w:pict>
            </w:r>
          </w:p>
        </w:tc>
        <w:tc>
          <w:tcPr>
            <w:tcW w:w="4395" w:type="dxa"/>
          </w:tcPr>
          <w:p w:rsidR="005A4D13" w:rsidRPr="00951362" w:rsidRDefault="00E771A7" w:rsidP="006B23D8">
            <w:pPr>
              <w:spacing w:line="240" w:lineRule="auto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951362">
              <w:rPr>
                <w:rFonts w:ascii="Times New Roman" w:hAnsi="Times New Roman"/>
                <w:b/>
                <w:sz w:val="26"/>
                <w:szCs w:val="26"/>
              </w:rPr>
              <w:t xml:space="preserve">О внесении изменений </w:t>
            </w:r>
            <w:r w:rsidR="000924D0" w:rsidRPr="00951362">
              <w:rPr>
                <w:rFonts w:ascii="Times New Roman" w:hAnsi="Times New Roman"/>
                <w:b/>
                <w:sz w:val="26"/>
                <w:szCs w:val="26"/>
              </w:rPr>
              <w:t xml:space="preserve">и дополнений </w:t>
            </w:r>
            <w:r w:rsidRPr="00951362">
              <w:rPr>
                <w:rFonts w:ascii="Times New Roman" w:hAnsi="Times New Roman"/>
                <w:b/>
                <w:sz w:val="26"/>
                <w:szCs w:val="26"/>
              </w:rPr>
              <w:t>в приказ финансового управления от</w:t>
            </w:r>
            <w:r w:rsidR="00882814" w:rsidRPr="00951362">
              <w:rPr>
                <w:rFonts w:ascii="Times New Roman" w:hAnsi="Times New Roman"/>
                <w:b/>
                <w:sz w:val="26"/>
                <w:szCs w:val="26"/>
              </w:rPr>
              <w:t> </w:t>
            </w:r>
            <w:r w:rsidR="006B23D8" w:rsidRPr="00951362">
              <w:rPr>
                <w:rFonts w:ascii="Times New Roman" w:hAnsi="Times New Roman"/>
                <w:b/>
                <w:sz w:val="26"/>
                <w:szCs w:val="26"/>
              </w:rPr>
              <w:t>05.10.2015</w:t>
            </w:r>
            <w:r w:rsidRPr="00951362">
              <w:rPr>
                <w:rFonts w:ascii="Times New Roman" w:hAnsi="Times New Roman"/>
                <w:b/>
                <w:sz w:val="26"/>
                <w:szCs w:val="26"/>
              </w:rPr>
              <w:t xml:space="preserve"> г. №</w:t>
            </w:r>
            <w:r w:rsidR="0014662B" w:rsidRPr="00951362">
              <w:rPr>
                <w:rFonts w:ascii="Times New Roman" w:hAnsi="Times New Roman"/>
                <w:b/>
                <w:sz w:val="26"/>
                <w:szCs w:val="26"/>
              </w:rPr>
              <w:t> </w:t>
            </w:r>
            <w:r w:rsidR="006B23D8" w:rsidRPr="00951362">
              <w:rPr>
                <w:rFonts w:ascii="Times New Roman" w:hAnsi="Times New Roman"/>
                <w:b/>
                <w:sz w:val="26"/>
                <w:szCs w:val="26"/>
              </w:rPr>
              <w:t>8</w:t>
            </w:r>
            <w:r w:rsidRPr="00951362">
              <w:rPr>
                <w:rFonts w:ascii="Times New Roman" w:hAnsi="Times New Roman"/>
                <w:b/>
                <w:sz w:val="26"/>
                <w:szCs w:val="26"/>
              </w:rPr>
              <w:t>0/1</w:t>
            </w:r>
          </w:p>
        </w:tc>
        <w:tc>
          <w:tcPr>
            <w:tcW w:w="708" w:type="dxa"/>
          </w:tcPr>
          <w:p w:rsidR="005A4D13" w:rsidRPr="00951362" w:rsidRDefault="005A4D13" w:rsidP="00DE75A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423" w:type="dxa"/>
            <w:vAlign w:val="center"/>
            <w:hideMark/>
          </w:tcPr>
          <w:p w:rsidR="005A4D13" w:rsidRPr="00951362" w:rsidRDefault="005A4D13" w:rsidP="00DE75A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7870B1" w:rsidRPr="00951362" w:rsidRDefault="007870B1" w:rsidP="00E771A7">
      <w:pPr>
        <w:spacing w:line="240" w:lineRule="auto"/>
        <w:rPr>
          <w:rFonts w:ascii="Times New Roman" w:hAnsi="Times New Roman"/>
          <w:sz w:val="26"/>
          <w:szCs w:val="26"/>
          <w:u w:val="single"/>
        </w:rPr>
      </w:pPr>
    </w:p>
    <w:p w:rsidR="007870B1" w:rsidRPr="00951362" w:rsidRDefault="007870B1" w:rsidP="00E771A7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7870B1" w:rsidRPr="00951362" w:rsidRDefault="00E771A7" w:rsidP="00E771A7">
      <w:pPr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951362">
        <w:rPr>
          <w:rFonts w:ascii="Times New Roman" w:hAnsi="Times New Roman"/>
          <w:sz w:val="26"/>
          <w:szCs w:val="26"/>
        </w:rPr>
        <w:t>В соответствии с пунктом 4 статьи 21 Бюджетного кодекса Российской Федерации приказываю:</w:t>
      </w:r>
    </w:p>
    <w:p w:rsidR="007870B1" w:rsidRPr="00951362" w:rsidRDefault="00E771A7" w:rsidP="00E771A7">
      <w:pPr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951362">
        <w:rPr>
          <w:rFonts w:ascii="Times New Roman" w:hAnsi="Times New Roman"/>
          <w:sz w:val="26"/>
          <w:szCs w:val="26"/>
        </w:rPr>
        <w:t xml:space="preserve">1. Внести изменения </w:t>
      </w:r>
      <w:r w:rsidR="000924D0" w:rsidRPr="00951362">
        <w:rPr>
          <w:rFonts w:ascii="Times New Roman" w:hAnsi="Times New Roman"/>
          <w:sz w:val="26"/>
          <w:szCs w:val="26"/>
        </w:rPr>
        <w:t xml:space="preserve">и дополнения </w:t>
      </w:r>
      <w:r w:rsidRPr="00951362">
        <w:rPr>
          <w:rFonts w:ascii="Times New Roman" w:hAnsi="Times New Roman"/>
          <w:sz w:val="26"/>
          <w:szCs w:val="26"/>
        </w:rPr>
        <w:t>в приказ финансового управления от</w:t>
      </w:r>
      <w:r w:rsidR="0014662B" w:rsidRPr="00951362">
        <w:rPr>
          <w:rFonts w:ascii="Times New Roman" w:hAnsi="Times New Roman"/>
          <w:sz w:val="26"/>
          <w:szCs w:val="26"/>
        </w:rPr>
        <w:t> </w:t>
      </w:r>
      <w:r w:rsidR="006B23D8" w:rsidRPr="00951362">
        <w:rPr>
          <w:rFonts w:ascii="Times New Roman" w:hAnsi="Times New Roman"/>
          <w:sz w:val="26"/>
          <w:szCs w:val="26"/>
        </w:rPr>
        <w:t>05</w:t>
      </w:r>
      <w:r w:rsidRPr="00951362">
        <w:rPr>
          <w:rFonts w:ascii="Times New Roman" w:hAnsi="Times New Roman"/>
          <w:sz w:val="26"/>
          <w:szCs w:val="26"/>
        </w:rPr>
        <w:t>.10.201</w:t>
      </w:r>
      <w:r w:rsidR="006B23D8" w:rsidRPr="00951362">
        <w:rPr>
          <w:rFonts w:ascii="Times New Roman" w:hAnsi="Times New Roman"/>
          <w:sz w:val="26"/>
          <w:szCs w:val="26"/>
        </w:rPr>
        <w:t>5</w:t>
      </w:r>
      <w:r w:rsidR="00C17C43" w:rsidRPr="00951362">
        <w:rPr>
          <w:rFonts w:ascii="Times New Roman" w:hAnsi="Times New Roman"/>
          <w:sz w:val="26"/>
          <w:szCs w:val="26"/>
        </w:rPr>
        <w:t> </w:t>
      </w:r>
      <w:r w:rsidRPr="00951362">
        <w:rPr>
          <w:rFonts w:ascii="Times New Roman" w:hAnsi="Times New Roman"/>
          <w:sz w:val="26"/>
          <w:szCs w:val="26"/>
        </w:rPr>
        <w:t xml:space="preserve">г. № </w:t>
      </w:r>
      <w:r w:rsidR="006B23D8" w:rsidRPr="00951362">
        <w:rPr>
          <w:rFonts w:ascii="Times New Roman" w:hAnsi="Times New Roman"/>
          <w:sz w:val="26"/>
          <w:szCs w:val="26"/>
        </w:rPr>
        <w:t>8</w:t>
      </w:r>
      <w:r w:rsidRPr="00951362">
        <w:rPr>
          <w:rFonts w:ascii="Times New Roman" w:hAnsi="Times New Roman"/>
          <w:sz w:val="26"/>
          <w:szCs w:val="26"/>
        </w:rPr>
        <w:t>0/1</w:t>
      </w:r>
      <w:r w:rsidR="006B23D8" w:rsidRPr="00951362">
        <w:rPr>
          <w:rFonts w:ascii="Times New Roman" w:hAnsi="Times New Roman"/>
          <w:sz w:val="26"/>
          <w:szCs w:val="26"/>
        </w:rPr>
        <w:t xml:space="preserve"> </w:t>
      </w:r>
      <w:r w:rsidR="00941006" w:rsidRPr="00951362">
        <w:rPr>
          <w:rFonts w:ascii="Times New Roman" w:hAnsi="Times New Roman"/>
          <w:sz w:val="26"/>
          <w:szCs w:val="26"/>
        </w:rPr>
        <w:t xml:space="preserve">«Об утверждении </w:t>
      </w:r>
      <w:r w:rsidR="00EE569D" w:rsidRPr="00951362">
        <w:rPr>
          <w:rFonts w:ascii="Times New Roman" w:hAnsi="Times New Roman"/>
          <w:sz w:val="26"/>
          <w:szCs w:val="26"/>
        </w:rPr>
        <w:t>перечня и кодов целевых статей расходов бюджета города Орска</w:t>
      </w:r>
      <w:r w:rsidR="00941006" w:rsidRPr="00951362">
        <w:rPr>
          <w:rFonts w:ascii="Times New Roman" w:hAnsi="Times New Roman"/>
          <w:sz w:val="26"/>
          <w:szCs w:val="26"/>
        </w:rPr>
        <w:t xml:space="preserve">» </w:t>
      </w:r>
      <w:r w:rsidR="00610512" w:rsidRPr="00951362">
        <w:rPr>
          <w:rFonts w:ascii="Times New Roman" w:hAnsi="Times New Roman"/>
          <w:sz w:val="26"/>
          <w:szCs w:val="26"/>
        </w:rPr>
        <w:t>с учетом ранее внесенных изменений и дополнений:</w:t>
      </w:r>
    </w:p>
    <w:p w:rsidR="000672AC" w:rsidRPr="00951362" w:rsidRDefault="00AB4540" w:rsidP="006B23D8">
      <w:pPr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951362">
        <w:rPr>
          <w:rFonts w:ascii="Times New Roman" w:hAnsi="Times New Roman"/>
          <w:sz w:val="26"/>
          <w:szCs w:val="26"/>
        </w:rPr>
        <w:t>1.</w:t>
      </w:r>
      <w:r w:rsidR="00EE569D" w:rsidRPr="00951362">
        <w:rPr>
          <w:rFonts w:ascii="Times New Roman" w:hAnsi="Times New Roman"/>
          <w:sz w:val="26"/>
          <w:szCs w:val="26"/>
        </w:rPr>
        <w:t>1</w:t>
      </w:r>
      <w:r w:rsidRPr="00951362">
        <w:rPr>
          <w:rFonts w:ascii="Times New Roman" w:hAnsi="Times New Roman"/>
          <w:sz w:val="26"/>
          <w:szCs w:val="26"/>
        </w:rPr>
        <w:t xml:space="preserve">. </w:t>
      </w:r>
      <w:r w:rsidR="006B23D8" w:rsidRPr="00951362">
        <w:rPr>
          <w:rFonts w:ascii="Times New Roman" w:hAnsi="Times New Roman"/>
          <w:sz w:val="26"/>
          <w:szCs w:val="26"/>
        </w:rPr>
        <w:t xml:space="preserve">Таблицу «Перечень </w:t>
      </w:r>
      <w:proofErr w:type="gramStart"/>
      <w:r w:rsidR="006B23D8" w:rsidRPr="00951362">
        <w:rPr>
          <w:rFonts w:ascii="Times New Roman" w:hAnsi="Times New Roman"/>
          <w:sz w:val="26"/>
          <w:szCs w:val="26"/>
        </w:rPr>
        <w:t>кодов целевых статей расходов бюджета города</w:t>
      </w:r>
      <w:proofErr w:type="gramEnd"/>
      <w:r w:rsidR="006B23D8" w:rsidRPr="00951362">
        <w:rPr>
          <w:rFonts w:ascii="Times New Roman" w:hAnsi="Times New Roman"/>
          <w:sz w:val="26"/>
          <w:szCs w:val="26"/>
        </w:rPr>
        <w:t xml:space="preserve"> Орска» приложения № 2 дополнить строками следующего содержания:</w:t>
      </w:r>
    </w:p>
    <w:p w:rsidR="00CF31E8" w:rsidRPr="00951362" w:rsidRDefault="00CF31E8" w:rsidP="00E771A7">
      <w:pPr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tbl>
      <w:tblPr>
        <w:tblW w:w="9375" w:type="dxa"/>
        <w:tblInd w:w="89" w:type="dxa"/>
        <w:tblLook w:val="04A0"/>
      </w:tblPr>
      <w:tblGrid>
        <w:gridCol w:w="1862"/>
        <w:gridCol w:w="7513"/>
      </w:tblGrid>
      <w:tr w:rsidR="00CF31E8" w:rsidRPr="00951362" w:rsidTr="006B23D8">
        <w:trPr>
          <w:cantSplit/>
          <w:trHeight w:val="20"/>
          <w:tblHeader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1E8" w:rsidRPr="00951362" w:rsidRDefault="00CF31E8" w:rsidP="00CF31E8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95136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Код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1E8" w:rsidRPr="00951362" w:rsidRDefault="00CF31E8" w:rsidP="00CF31E8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951362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Наименование целевой статьи расходов</w:t>
            </w:r>
          </w:p>
        </w:tc>
      </w:tr>
      <w:tr w:rsidR="00CF31E8" w:rsidRPr="00951362" w:rsidTr="00B715F0">
        <w:trPr>
          <w:cantSplit/>
          <w:trHeight w:val="255"/>
          <w:tblHeader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1E8" w:rsidRPr="00951362" w:rsidRDefault="00CF31E8" w:rsidP="00CF31E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1362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31E8" w:rsidRPr="00951362" w:rsidRDefault="00CF31E8" w:rsidP="00CF31E8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1362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</w:tr>
      <w:tr w:rsidR="00011EF6" w:rsidRPr="00951362" w:rsidTr="00011EF6">
        <w:trPr>
          <w:cantSplit/>
          <w:trHeight w:val="529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1EF6" w:rsidRPr="00011EF6" w:rsidRDefault="00011EF6" w:rsidP="00011EF6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11EF6">
              <w:rPr>
                <w:rFonts w:ascii="Times New Roman" w:hAnsi="Times New Roman"/>
                <w:color w:val="000000"/>
                <w:sz w:val="28"/>
              </w:rPr>
              <w:t>0120250970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1EF6" w:rsidRPr="00011EF6" w:rsidRDefault="00011EF6" w:rsidP="00011EF6">
            <w:pPr>
              <w:jc w:val="left"/>
              <w:rPr>
                <w:rFonts w:ascii="Times New Roman" w:hAnsi="Times New Roman"/>
                <w:color w:val="000000"/>
                <w:sz w:val="28"/>
              </w:rPr>
            </w:pPr>
            <w:r w:rsidRPr="00011EF6">
              <w:rPr>
                <w:rFonts w:ascii="Times New Roman" w:hAnsi="Times New Roman"/>
                <w:color w:val="000000"/>
                <w:sz w:val="28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011EF6" w:rsidRPr="00951362" w:rsidTr="00011EF6">
        <w:trPr>
          <w:cantSplit/>
          <w:trHeight w:val="529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1EF6" w:rsidRPr="00011EF6" w:rsidRDefault="00011EF6" w:rsidP="00011EF6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11EF6">
              <w:rPr>
                <w:rFonts w:ascii="Times New Roman" w:hAnsi="Times New Roman"/>
                <w:color w:val="000000"/>
                <w:sz w:val="28"/>
              </w:rPr>
              <w:t>01302R5200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1EF6" w:rsidRPr="00011EF6" w:rsidRDefault="00011EF6" w:rsidP="00011EF6">
            <w:pPr>
              <w:jc w:val="left"/>
              <w:rPr>
                <w:rFonts w:ascii="Times New Roman" w:hAnsi="Times New Roman"/>
                <w:color w:val="000000"/>
                <w:sz w:val="28"/>
              </w:rPr>
            </w:pPr>
            <w:r w:rsidRPr="00011EF6">
              <w:rPr>
                <w:rFonts w:ascii="Times New Roman" w:hAnsi="Times New Roman"/>
                <w:color w:val="000000"/>
                <w:sz w:val="28"/>
              </w:rPr>
              <w:t>Развитие инфраструктуры общего и дополнительного образования посредством капитального ремонта зданий муниципальных образований образовательных организаций</w:t>
            </w:r>
          </w:p>
        </w:tc>
      </w:tr>
      <w:tr w:rsidR="00011EF6" w:rsidRPr="00951362" w:rsidTr="00011EF6">
        <w:trPr>
          <w:cantSplit/>
          <w:trHeight w:val="529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1EF6" w:rsidRPr="00011EF6" w:rsidRDefault="00011EF6" w:rsidP="00011EF6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11EF6">
              <w:rPr>
                <w:rFonts w:ascii="Times New Roman" w:hAnsi="Times New Roman"/>
                <w:color w:val="000000"/>
                <w:sz w:val="28"/>
              </w:rPr>
              <w:t>01202R5200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1EF6" w:rsidRPr="00011EF6" w:rsidRDefault="00011EF6" w:rsidP="00011EF6">
            <w:pPr>
              <w:jc w:val="left"/>
              <w:rPr>
                <w:rFonts w:ascii="Times New Roman" w:hAnsi="Times New Roman"/>
                <w:color w:val="000000"/>
                <w:sz w:val="28"/>
              </w:rPr>
            </w:pPr>
            <w:r w:rsidRPr="00011EF6">
              <w:rPr>
                <w:rFonts w:ascii="Times New Roman" w:hAnsi="Times New Roman"/>
                <w:color w:val="000000"/>
                <w:sz w:val="28"/>
              </w:rPr>
              <w:t>Развитие инфраструктуры общего и дополнительного образования посредством капитального ремонта зданий муниципальных образований образовательных организаций</w:t>
            </w:r>
          </w:p>
        </w:tc>
      </w:tr>
      <w:tr w:rsidR="00011EF6" w:rsidRPr="00951362" w:rsidTr="00011EF6">
        <w:trPr>
          <w:cantSplit/>
          <w:trHeight w:val="529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1EF6" w:rsidRPr="00011EF6" w:rsidRDefault="00011EF6" w:rsidP="00011EF6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11EF6">
              <w:rPr>
                <w:rFonts w:ascii="Times New Roman" w:hAnsi="Times New Roman"/>
                <w:color w:val="000000"/>
                <w:sz w:val="28"/>
              </w:rPr>
              <w:t>01202R0970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1EF6" w:rsidRPr="00011EF6" w:rsidRDefault="00011EF6" w:rsidP="00011EF6">
            <w:pPr>
              <w:jc w:val="left"/>
              <w:rPr>
                <w:rFonts w:ascii="Times New Roman" w:hAnsi="Times New Roman"/>
                <w:color w:val="000000"/>
                <w:sz w:val="28"/>
              </w:rPr>
            </w:pPr>
            <w:r w:rsidRPr="00011EF6">
              <w:rPr>
                <w:rFonts w:ascii="Times New Roman" w:hAnsi="Times New Roman"/>
                <w:color w:val="000000"/>
                <w:sz w:val="28"/>
              </w:rPr>
              <w:t>Проведение капитального ремонта в спортивных залах общеобразовательных организаций, расположенных в сельской местности, с целью создания условий для занятия физической культурой и спортом</w:t>
            </w:r>
          </w:p>
        </w:tc>
      </w:tr>
      <w:tr w:rsidR="00011EF6" w:rsidRPr="00951362" w:rsidTr="00011EF6">
        <w:trPr>
          <w:cantSplit/>
          <w:trHeight w:val="529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1EF6" w:rsidRPr="00011EF6" w:rsidRDefault="00011EF6" w:rsidP="00011EF6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11EF6">
              <w:rPr>
                <w:rFonts w:ascii="Times New Roman" w:hAnsi="Times New Roman"/>
                <w:color w:val="000000"/>
                <w:sz w:val="28"/>
              </w:rPr>
              <w:lastRenderedPageBreak/>
              <w:t>01202L0970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1EF6" w:rsidRPr="00011EF6" w:rsidRDefault="00011EF6" w:rsidP="00011EF6">
            <w:pPr>
              <w:jc w:val="left"/>
              <w:rPr>
                <w:rFonts w:ascii="Times New Roman" w:hAnsi="Times New Roman"/>
                <w:color w:val="000000"/>
                <w:sz w:val="28"/>
              </w:rPr>
            </w:pPr>
            <w:r w:rsidRPr="00011EF6">
              <w:rPr>
                <w:rFonts w:ascii="Times New Roman" w:hAnsi="Times New Roman"/>
                <w:color w:val="000000"/>
                <w:sz w:val="28"/>
              </w:rPr>
              <w:t>Проведение капитального ремонта в спортивных залах общеобразовательных организаций, расположенных в сельской местности, с целью создания условий для занятия физической культурой и спортом</w:t>
            </w:r>
          </w:p>
        </w:tc>
      </w:tr>
      <w:tr w:rsidR="00011EF6" w:rsidRPr="00951362" w:rsidTr="00011EF6">
        <w:trPr>
          <w:cantSplit/>
          <w:trHeight w:val="529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1EF6" w:rsidRPr="00011EF6" w:rsidRDefault="00011EF6" w:rsidP="00011EF6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11EF6">
              <w:rPr>
                <w:rFonts w:ascii="Times New Roman" w:hAnsi="Times New Roman"/>
                <w:color w:val="000000"/>
                <w:sz w:val="28"/>
              </w:rPr>
              <w:t>01302L5200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1EF6" w:rsidRPr="00011EF6" w:rsidRDefault="00011EF6" w:rsidP="00011EF6">
            <w:pPr>
              <w:jc w:val="left"/>
              <w:rPr>
                <w:rFonts w:ascii="Times New Roman" w:hAnsi="Times New Roman"/>
                <w:color w:val="000000"/>
                <w:sz w:val="28"/>
              </w:rPr>
            </w:pPr>
            <w:r w:rsidRPr="00011EF6">
              <w:rPr>
                <w:rFonts w:ascii="Times New Roman" w:hAnsi="Times New Roman"/>
                <w:color w:val="000000"/>
                <w:sz w:val="28"/>
              </w:rPr>
              <w:t>Развитие инфраструктуры общего и дополнительного образования посредством капитального ремонта зданий муниципальных образований образовательных организаций</w:t>
            </w:r>
          </w:p>
        </w:tc>
      </w:tr>
      <w:tr w:rsidR="00011EF6" w:rsidRPr="00951362" w:rsidTr="00011EF6">
        <w:trPr>
          <w:cantSplit/>
          <w:trHeight w:val="529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1EF6" w:rsidRPr="00011EF6" w:rsidRDefault="00011EF6" w:rsidP="00011EF6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11EF6">
              <w:rPr>
                <w:rFonts w:ascii="Times New Roman" w:hAnsi="Times New Roman"/>
                <w:color w:val="000000"/>
                <w:sz w:val="28"/>
              </w:rPr>
              <w:t>01202L5200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1EF6" w:rsidRPr="00011EF6" w:rsidRDefault="00011EF6" w:rsidP="00011EF6">
            <w:pPr>
              <w:jc w:val="left"/>
              <w:rPr>
                <w:rFonts w:ascii="Times New Roman" w:hAnsi="Times New Roman"/>
                <w:color w:val="000000"/>
                <w:sz w:val="28"/>
              </w:rPr>
            </w:pPr>
            <w:r w:rsidRPr="00011EF6">
              <w:rPr>
                <w:rFonts w:ascii="Times New Roman" w:hAnsi="Times New Roman"/>
                <w:color w:val="000000"/>
                <w:sz w:val="28"/>
              </w:rPr>
              <w:t>Развитие инфраструктуры общего и дополнительного образования посредством капитального ремонта зданий муниципальных образований образовательных организаций</w:t>
            </w:r>
          </w:p>
        </w:tc>
      </w:tr>
      <w:tr w:rsidR="00011EF6" w:rsidRPr="00951362" w:rsidTr="00011EF6">
        <w:trPr>
          <w:cantSplit/>
          <w:trHeight w:val="529"/>
        </w:trPr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1EF6" w:rsidRPr="00011EF6" w:rsidRDefault="00011EF6" w:rsidP="00011EF6">
            <w:pPr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011EF6">
              <w:rPr>
                <w:rFonts w:ascii="Times New Roman" w:hAnsi="Times New Roman"/>
                <w:color w:val="000000"/>
                <w:sz w:val="28"/>
              </w:rPr>
              <w:t>10201L0184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1EF6" w:rsidRPr="00011EF6" w:rsidRDefault="00011EF6" w:rsidP="00011EF6">
            <w:pPr>
              <w:jc w:val="left"/>
              <w:rPr>
                <w:rFonts w:ascii="Times New Roman" w:hAnsi="Times New Roman"/>
                <w:color w:val="000000"/>
                <w:sz w:val="28"/>
              </w:rPr>
            </w:pPr>
            <w:proofErr w:type="spellStart"/>
            <w:r w:rsidRPr="00011EF6">
              <w:rPr>
                <w:rFonts w:ascii="Times New Roman" w:hAnsi="Times New Roman"/>
                <w:color w:val="000000"/>
                <w:sz w:val="28"/>
              </w:rPr>
              <w:t>Софинансирование</w:t>
            </w:r>
            <w:proofErr w:type="spellEnd"/>
            <w:r w:rsidRPr="00011EF6">
              <w:rPr>
                <w:rFonts w:ascii="Times New Roman" w:hAnsi="Times New Roman"/>
                <w:color w:val="000000"/>
                <w:sz w:val="28"/>
              </w:rPr>
              <w:t xml:space="preserve"> капитальных вложений в объекты коммунальной инфраструктуры</w:t>
            </w:r>
          </w:p>
        </w:tc>
      </w:tr>
    </w:tbl>
    <w:p w:rsidR="000672AC" w:rsidRPr="00951362" w:rsidRDefault="000672AC" w:rsidP="00E771A7">
      <w:pPr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A24A37" w:rsidRPr="00951362" w:rsidRDefault="009A085E" w:rsidP="00E771A7">
      <w:pPr>
        <w:spacing w:line="240" w:lineRule="auto"/>
        <w:ind w:firstLine="709"/>
        <w:rPr>
          <w:rFonts w:ascii="Times New Roman" w:hAnsi="Times New Roman"/>
          <w:sz w:val="26"/>
          <w:szCs w:val="26"/>
        </w:rPr>
      </w:pPr>
      <w:r w:rsidRPr="00951362">
        <w:rPr>
          <w:rFonts w:ascii="Times New Roman" w:hAnsi="Times New Roman"/>
          <w:sz w:val="26"/>
          <w:szCs w:val="26"/>
        </w:rPr>
        <w:t xml:space="preserve">2.  Настоящий приказ вступает в силу со дня </w:t>
      </w:r>
      <w:r w:rsidR="0014662B" w:rsidRPr="00951362">
        <w:rPr>
          <w:rFonts w:ascii="Times New Roman" w:hAnsi="Times New Roman"/>
          <w:sz w:val="26"/>
          <w:szCs w:val="26"/>
        </w:rPr>
        <w:t xml:space="preserve">его </w:t>
      </w:r>
      <w:r w:rsidRPr="00951362">
        <w:rPr>
          <w:rFonts w:ascii="Times New Roman" w:hAnsi="Times New Roman"/>
          <w:sz w:val="26"/>
          <w:szCs w:val="26"/>
        </w:rPr>
        <w:t>подписания</w:t>
      </w:r>
      <w:r w:rsidR="0033639E" w:rsidRPr="00951362">
        <w:rPr>
          <w:rFonts w:ascii="Times New Roman" w:hAnsi="Times New Roman"/>
          <w:sz w:val="26"/>
          <w:szCs w:val="26"/>
        </w:rPr>
        <w:t>.</w:t>
      </w:r>
    </w:p>
    <w:p w:rsidR="000672AC" w:rsidRPr="00951362" w:rsidRDefault="000672AC" w:rsidP="00E771A7">
      <w:pPr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941006" w:rsidRPr="00951362" w:rsidRDefault="00941006" w:rsidP="00E771A7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5F0E5C" w:rsidRPr="00951362" w:rsidRDefault="005F0E5C" w:rsidP="00E771A7">
      <w:pPr>
        <w:spacing w:line="240" w:lineRule="auto"/>
        <w:rPr>
          <w:rFonts w:ascii="Times New Roman" w:hAnsi="Times New Roman"/>
          <w:sz w:val="26"/>
          <w:szCs w:val="26"/>
        </w:rPr>
      </w:pP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2410"/>
      </w:tblGrid>
      <w:tr w:rsidR="005F0E5C" w:rsidRPr="00951362" w:rsidTr="005F0E5C">
        <w:tc>
          <w:tcPr>
            <w:tcW w:w="7054" w:type="dxa"/>
          </w:tcPr>
          <w:p w:rsidR="007A7A89" w:rsidRPr="00951362" w:rsidRDefault="007A7A89" w:rsidP="007A7A89">
            <w:pPr>
              <w:spacing w:line="240" w:lineRule="auto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951362">
              <w:rPr>
                <w:rFonts w:ascii="Times New Roman" w:hAnsi="Times New Roman"/>
                <w:b/>
                <w:sz w:val="26"/>
                <w:szCs w:val="26"/>
              </w:rPr>
              <w:t>Н</w:t>
            </w:r>
            <w:r w:rsidR="005F0E5C" w:rsidRPr="00951362">
              <w:rPr>
                <w:rFonts w:ascii="Times New Roman" w:hAnsi="Times New Roman"/>
                <w:b/>
                <w:sz w:val="26"/>
                <w:szCs w:val="26"/>
              </w:rPr>
              <w:t>ачальник финансового управления</w:t>
            </w:r>
          </w:p>
          <w:p w:rsidR="005F0E5C" w:rsidRPr="00951362" w:rsidRDefault="005F0E5C" w:rsidP="007A7A89">
            <w:pPr>
              <w:spacing w:line="240" w:lineRule="auto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951362">
              <w:rPr>
                <w:rFonts w:ascii="Times New Roman" w:hAnsi="Times New Roman"/>
                <w:b/>
                <w:sz w:val="26"/>
                <w:szCs w:val="26"/>
              </w:rPr>
              <w:t>администрации города</w:t>
            </w:r>
          </w:p>
        </w:tc>
        <w:tc>
          <w:tcPr>
            <w:tcW w:w="2410" w:type="dxa"/>
            <w:vAlign w:val="bottom"/>
          </w:tcPr>
          <w:p w:rsidR="005F0E5C" w:rsidRPr="00951362" w:rsidRDefault="007A7A89" w:rsidP="005F0E5C">
            <w:pPr>
              <w:spacing w:line="240" w:lineRule="auto"/>
              <w:ind w:right="-108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951362">
              <w:rPr>
                <w:rFonts w:ascii="Times New Roman" w:hAnsi="Times New Roman"/>
                <w:b/>
                <w:sz w:val="26"/>
                <w:szCs w:val="26"/>
              </w:rPr>
              <w:t xml:space="preserve">В.Н. </w:t>
            </w:r>
            <w:proofErr w:type="spellStart"/>
            <w:r w:rsidRPr="00951362">
              <w:rPr>
                <w:rFonts w:ascii="Times New Roman" w:hAnsi="Times New Roman"/>
                <w:b/>
                <w:sz w:val="26"/>
                <w:szCs w:val="26"/>
              </w:rPr>
              <w:t>Богданцев</w:t>
            </w:r>
            <w:proofErr w:type="spellEnd"/>
          </w:p>
        </w:tc>
      </w:tr>
    </w:tbl>
    <w:p w:rsidR="003B55E1" w:rsidRPr="00CF31E8" w:rsidRDefault="003B55E1" w:rsidP="00AB4540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sectPr w:rsidR="003B55E1" w:rsidRPr="00CF31E8" w:rsidSect="007231D0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1E8" w:rsidRDefault="00CF31E8" w:rsidP="00FF6CFE">
      <w:pPr>
        <w:spacing w:line="240" w:lineRule="auto"/>
      </w:pPr>
      <w:r>
        <w:separator/>
      </w:r>
    </w:p>
  </w:endnote>
  <w:endnote w:type="continuationSeparator" w:id="1">
    <w:p w:rsidR="00CF31E8" w:rsidRDefault="00CF31E8" w:rsidP="00FF6CF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1E8" w:rsidRDefault="00CF31E8" w:rsidP="00FF6CFE">
      <w:pPr>
        <w:spacing w:line="240" w:lineRule="auto"/>
      </w:pPr>
      <w:r>
        <w:separator/>
      </w:r>
    </w:p>
  </w:footnote>
  <w:footnote w:type="continuationSeparator" w:id="1">
    <w:p w:rsidR="00CF31E8" w:rsidRDefault="00CF31E8" w:rsidP="00FF6CF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23266"/>
      <w:docPartObj>
        <w:docPartGallery w:val="Page Numbers (Top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CF31E8" w:rsidRPr="00FF6CFE" w:rsidRDefault="00707C34">
        <w:pPr>
          <w:pStyle w:val="a4"/>
          <w:jc w:val="center"/>
          <w:rPr>
            <w:rFonts w:ascii="Times New Roman" w:hAnsi="Times New Roman"/>
            <w:sz w:val="20"/>
            <w:szCs w:val="20"/>
          </w:rPr>
        </w:pPr>
        <w:r w:rsidRPr="00FF6CFE">
          <w:rPr>
            <w:rFonts w:ascii="Times New Roman" w:hAnsi="Times New Roman"/>
            <w:sz w:val="20"/>
            <w:szCs w:val="20"/>
          </w:rPr>
          <w:fldChar w:fldCharType="begin"/>
        </w:r>
        <w:r w:rsidR="00CF31E8" w:rsidRPr="00FF6CFE">
          <w:rPr>
            <w:rFonts w:ascii="Times New Roman" w:hAnsi="Times New Roman"/>
            <w:sz w:val="20"/>
            <w:szCs w:val="20"/>
          </w:rPr>
          <w:instrText xml:space="preserve"> PAGE   \* MERGEFORMAT </w:instrText>
        </w:r>
        <w:r w:rsidRPr="00FF6CFE">
          <w:rPr>
            <w:rFonts w:ascii="Times New Roman" w:hAnsi="Times New Roman"/>
            <w:sz w:val="20"/>
            <w:szCs w:val="20"/>
          </w:rPr>
          <w:fldChar w:fldCharType="separate"/>
        </w:r>
        <w:r w:rsidR="00011EF6">
          <w:rPr>
            <w:rFonts w:ascii="Times New Roman" w:hAnsi="Times New Roman"/>
            <w:noProof/>
            <w:sz w:val="20"/>
            <w:szCs w:val="20"/>
          </w:rPr>
          <w:t>2</w:t>
        </w:r>
        <w:r w:rsidRPr="00FF6CFE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CF31E8" w:rsidRDefault="00CF31E8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71A7"/>
    <w:rsid w:val="00000348"/>
    <w:rsid w:val="00003A13"/>
    <w:rsid w:val="0001073F"/>
    <w:rsid w:val="00010E4E"/>
    <w:rsid w:val="00011EF6"/>
    <w:rsid w:val="00022E99"/>
    <w:rsid w:val="000350B1"/>
    <w:rsid w:val="00045A84"/>
    <w:rsid w:val="000672AC"/>
    <w:rsid w:val="00071372"/>
    <w:rsid w:val="000746DC"/>
    <w:rsid w:val="000751CD"/>
    <w:rsid w:val="00077F01"/>
    <w:rsid w:val="000924D0"/>
    <w:rsid w:val="000A0BFE"/>
    <w:rsid w:val="000A3935"/>
    <w:rsid w:val="000A6874"/>
    <w:rsid w:val="000B02BA"/>
    <w:rsid w:val="000B1D7E"/>
    <w:rsid w:val="000B1F38"/>
    <w:rsid w:val="000B39CF"/>
    <w:rsid w:val="000E3C3A"/>
    <w:rsid w:val="000E48BB"/>
    <w:rsid w:val="00113165"/>
    <w:rsid w:val="0013043B"/>
    <w:rsid w:val="001340A1"/>
    <w:rsid w:val="001439FE"/>
    <w:rsid w:val="0014662B"/>
    <w:rsid w:val="00152A0E"/>
    <w:rsid w:val="001600E8"/>
    <w:rsid w:val="001707C5"/>
    <w:rsid w:val="00187155"/>
    <w:rsid w:val="001B26C6"/>
    <w:rsid w:val="001E017F"/>
    <w:rsid w:val="001E34D4"/>
    <w:rsid w:val="001E739C"/>
    <w:rsid w:val="00217769"/>
    <w:rsid w:val="00231343"/>
    <w:rsid w:val="00234ED4"/>
    <w:rsid w:val="002357C9"/>
    <w:rsid w:val="00256BA6"/>
    <w:rsid w:val="00264FA7"/>
    <w:rsid w:val="00282722"/>
    <w:rsid w:val="002A445F"/>
    <w:rsid w:val="002B07F1"/>
    <w:rsid w:val="002B72E2"/>
    <w:rsid w:val="002C755D"/>
    <w:rsid w:val="002D0673"/>
    <w:rsid w:val="00317043"/>
    <w:rsid w:val="00323F61"/>
    <w:rsid w:val="003262C5"/>
    <w:rsid w:val="003346D7"/>
    <w:rsid w:val="0033639E"/>
    <w:rsid w:val="00370B55"/>
    <w:rsid w:val="00374254"/>
    <w:rsid w:val="003A22EF"/>
    <w:rsid w:val="003A3E50"/>
    <w:rsid w:val="003A5546"/>
    <w:rsid w:val="003B0361"/>
    <w:rsid w:val="003B55E1"/>
    <w:rsid w:val="003B673C"/>
    <w:rsid w:val="003C24E0"/>
    <w:rsid w:val="003D55C9"/>
    <w:rsid w:val="003F4AA5"/>
    <w:rsid w:val="003F4F67"/>
    <w:rsid w:val="003F69B6"/>
    <w:rsid w:val="00434F50"/>
    <w:rsid w:val="00435820"/>
    <w:rsid w:val="00450FF8"/>
    <w:rsid w:val="00451884"/>
    <w:rsid w:val="004544F8"/>
    <w:rsid w:val="00454EDB"/>
    <w:rsid w:val="0046322F"/>
    <w:rsid w:val="00470BB1"/>
    <w:rsid w:val="004749E7"/>
    <w:rsid w:val="0048729A"/>
    <w:rsid w:val="00495554"/>
    <w:rsid w:val="0049581E"/>
    <w:rsid w:val="004A1F51"/>
    <w:rsid w:val="004A21B7"/>
    <w:rsid w:val="004A4C79"/>
    <w:rsid w:val="004B33E5"/>
    <w:rsid w:val="004B41D6"/>
    <w:rsid w:val="004D06E0"/>
    <w:rsid w:val="004D232C"/>
    <w:rsid w:val="004F2A74"/>
    <w:rsid w:val="004F5DDB"/>
    <w:rsid w:val="00511DB1"/>
    <w:rsid w:val="00512E46"/>
    <w:rsid w:val="005314E3"/>
    <w:rsid w:val="0053376D"/>
    <w:rsid w:val="00585E7D"/>
    <w:rsid w:val="005A4D13"/>
    <w:rsid w:val="005C0A2E"/>
    <w:rsid w:val="005E73B7"/>
    <w:rsid w:val="005F0E5C"/>
    <w:rsid w:val="005F2FA9"/>
    <w:rsid w:val="00610512"/>
    <w:rsid w:val="00621305"/>
    <w:rsid w:val="00626997"/>
    <w:rsid w:val="0063036F"/>
    <w:rsid w:val="00635449"/>
    <w:rsid w:val="00651825"/>
    <w:rsid w:val="00657096"/>
    <w:rsid w:val="00657745"/>
    <w:rsid w:val="00660026"/>
    <w:rsid w:val="00663497"/>
    <w:rsid w:val="00685D9F"/>
    <w:rsid w:val="00696C98"/>
    <w:rsid w:val="006A58D0"/>
    <w:rsid w:val="006B23D8"/>
    <w:rsid w:val="006F681A"/>
    <w:rsid w:val="00707C34"/>
    <w:rsid w:val="007172BA"/>
    <w:rsid w:val="0072226A"/>
    <w:rsid w:val="007231D0"/>
    <w:rsid w:val="00727E45"/>
    <w:rsid w:val="0073561B"/>
    <w:rsid w:val="00745878"/>
    <w:rsid w:val="00765814"/>
    <w:rsid w:val="007677BB"/>
    <w:rsid w:val="0077611C"/>
    <w:rsid w:val="0077641C"/>
    <w:rsid w:val="00780249"/>
    <w:rsid w:val="007870B1"/>
    <w:rsid w:val="007922EF"/>
    <w:rsid w:val="0079631F"/>
    <w:rsid w:val="007A00DF"/>
    <w:rsid w:val="007A7A89"/>
    <w:rsid w:val="007C7078"/>
    <w:rsid w:val="007E3376"/>
    <w:rsid w:val="007F07A5"/>
    <w:rsid w:val="007F4C9D"/>
    <w:rsid w:val="007F60E3"/>
    <w:rsid w:val="00815EAF"/>
    <w:rsid w:val="00822F78"/>
    <w:rsid w:val="00823BDE"/>
    <w:rsid w:val="00830F68"/>
    <w:rsid w:val="00842D5A"/>
    <w:rsid w:val="0085274A"/>
    <w:rsid w:val="00861E89"/>
    <w:rsid w:val="00877784"/>
    <w:rsid w:val="00882814"/>
    <w:rsid w:val="00890AE6"/>
    <w:rsid w:val="0089469E"/>
    <w:rsid w:val="008964EF"/>
    <w:rsid w:val="008B1D2F"/>
    <w:rsid w:val="008C74BA"/>
    <w:rsid w:val="00907513"/>
    <w:rsid w:val="00910C27"/>
    <w:rsid w:val="009164BE"/>
    <w:rsid w:val="00936776"/>
    <w:rsid w:val="00941006"/>
    <w:rsid w:val="009420CA"/>
    <w:rsid w:val="00944BF6"/>
    <w:rsid w:val="0094613D"/>
    <w:rsid w:val="00951362"/>
    <w:rsid w:val="00951B26"/>
    <w:rsid w:val="00953380"/>
    <w:rsid w:val="009735D8"/>
    <w:rsid w:val="00976F8D"/>
    <w:rsid w:val="00987393"/>
    <w:rsid w:val="009A085E"/>
    <w:rsid w:val="009B4C14"/>
    <w:rsid w:val="009C322E"/>
    <w:rsid w:val="009D2CCF"/>
    <w:rsid w:val="009D2D5C"/>
    <w:rsid w:val="009F388C"/>
    <w:rsid w:val="009F4806"/>
    <w:rsid w:val="00A16A4F"/>
    <w:rsid w:val="00A21AAA"/>
    <w:rsid w:val="00A21B45"/>
    <w:rsid w:val="00A24A37"/>
    <w:rsid w:val="00A272C0"/>
    <w:rsid w:val="00A37C26"/>
    <w:rsid w:val="00A61A6F"/>
    <w:rsid w:val="00A62A6B"/>
    <w:rsid w:val="00A73BBC"/>
    <w:rsid w:val="00A74A47"/>
    <w:rsid w:val="00A813A1"/>
    <w:rsid w:val="00A86E38"/>
    <w:rsid w:val="00AB2B14"/>
    <w:rsid w:val="00AB4540"/>
    <w:rsid w:val="00AD221F"/>
    <w:rsid w:val="00AD727B"/>
    <w:rsid w:val="00AF6E48"/>
    <w:rsid w:val="00AF7D7E"/>
    <w:rsid w:val="00B15439"/>
    <w:rsid w:val="00B25BE2"/>
    <w:rsid w:val="00B3766B"/>
    <w:rsid w:val="00B40A5B"/>
    <w:rsid w:val="00B64A00"/>
    <w:rsid w:val="00B70FFB"/>
    <w:rsid w:val="00B715F0"/>
    <w:rsid w:val="00B72E41"/>
    <w:rsid w:val="00B7574A"/>
    <w:rsid w:val="00B83A77"/>
    <w:rsid w:val="00BA164A"/>
    <w:rsid w:val="00BC0969"/>
    <w:rsid w:val="00BF4255"/>
    <w:rsid w:val="00BF7CCD"/>
    <w:rsid w:val="00C037FF"/>
    <w:rsid w:val="00C17C43"/>
    <w:rsid w:val="00C36061"/>
    <w:rsid w:val="00C7684D"/>
    <w:rsid w:val="00C828E0"/>
    <w:rsid w:val="00C87E4F"/>
    <w:rsid w:val="00CB4CC2"/>
    <w:rsid w:val="00CF17A7"/>
    <w:rsid w:val="00CF31E8"/>
    <w:rsid w:val="00D27895"/>
    <w:rsid w:val="00D371DA"/>
    <w:rsid w:val="00D679C7"/>
    <w:rsid w:val="00D77B99"/>
    <w:rsid w:val="00D82828"/>
    <w:rsid w:val="00DA7958"/>
    <w:rsid w:val="00DB47A0"/>
    <w:rsid w:val="00DB50B1"/>
    <w:rsid w:val="00DC42A7"/>
    <w:rsid w:val="00DE047A"/>
    <w:rsid w:val="00DE75A2"/>
    <w:rsid w:val="00E15AE7"/>
    <w:rsid w:val="00E17AB4"/>
    <w:rsid w:val="00E30608"/>
    <w:rsid w:val="00E36621"/>
    <w:rsid w:val="00E3758A"/>
    <w:rsid w:val="00E457D1"/>
    <w:rsid w:val="00E46DD8"/>
    <w:rsid w:val="00E54A42"/>
    <w:rsid w:val="00E61D17"/>
    <w:rsid w:val="00E67218"/>
    <w:rsid w:val="00E75FCF"/>
    <w:rsid w:val="00E768E0"/>
    <w:rsid w:val="00E771A7"/>
    <w:rsid w:val="00E83C39"/>
    <w:rsid w:val="00EA2118"/>
    <w:rsid w:val="00EB6160"/>
    <w:rsid w:val="00EC4704"/>
    <w:rsid w:val="00ED5EBB"/>
    <w:rsid w:val="00ED7E4C"/>
    <w:rsid w:val="00EE32EB"/>
    <w:rsid w:val="00EE3EF6"/>
    <w:rsid w:val="00EE569D"/>
    <w:rsid w:val="00F6054B"/>
    <w:rsid w:val="00F73145"/>
    <w:rsid w:val="00F74EA7"/>
    <w:rsid w:val="00F753D3"/>
    <w:rsid w:val="00F80F25"/>
    <w:rsid w:val="00F861EE"/>
    <w:rsid w:val="00FB6B97"/>
    <w:rsid w:val="00FF6CFE"/>
    <w:rsid w:val="00FF79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5E1"/>
    <w:pPr>
      <w:spacing w:line="276" w:lineRule="auto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7870B1"/>
    <w:pPr>
      <w:keepNext/>
      <w:overflowPunct w:val="0"/>
      <w:autoSpaceDE w:val="0"/>
      <w:autoSpaceDN w:val="0"/>
      <w:adjustRightInd w:val="0"/>
      <w:spacing w:line="240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0B1"/>
    <w:rPr>
      <w:rFonts w:ascii="Times New Roman" w:eastAsia="Times New Roman" w:hAnsi="Times New Roman" w:cs="Times New Roman"/>
      <w:b/>
      <w:sz w:val="28"/>
      <w:szCs w:val="20"/>
    </w:rPr>
  </w:style>
  <w:style w:type="table" w:styleId="a3">
    <w:name w:val="Table Grid"/>
    <w:basedOn w:val="a1"/>
    <w:uiPriority w:val="59"/>
    <w:rsid w:val="00A24A3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F6CF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F6CFE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FF6CF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F6CFE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72;.&#1082;&#1088;&#1091;&#1075;&#1083;&#1086;&#1074;\AppData\Roaming\Microsoft\&#1064;&#1072;&#1073;&#1083;&#1086;&#1085;&#1099;\&#1055;&#1088;&#1080;&#1082;&#1072;&#1079;%20&#1060;&#1080;&#1085;&#1091;&#1087;&#1088;&#1072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88AD2-EA89-46FE-91F1-128ACE527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Приказ Финуправление.dot</Template>
  <TotalTime>1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ФинУпр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а.комаров</dc:creator>
  <cp:lastModifiedBy>а.круглов</cp:lastModifiedBy>
  <cp:revision>2</cp:revision>
  <cp:lastPrinted>2015-08-04T06:05:00Z</cp:lastPrinted>
  <dcterms:created xsi:type="dcterms:W3CDTF">2016-06-27T03:04:00Z</dcterms:created>
  <dcterms:modified xsi:type="dcterms:W3CDTF">2016-06-27T03:04:00Z</dcterms:modified>
</cp:coreProperties>
</file>