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page" w:tblpX="1187" w:tblpY="-585"/>
        <w:tblW w:w="10201" w:type="dxa"/>
        <w:tblLayout w:type="fixed"/>
        <w:tblLook w:val="04A0"/>
      </w:tblPr>
      <w:tblGrid>
        <w:gridCol w:w="675"/>
        <w:gridCol w:w="4395"/>
        <w:gridCol w:w="708"/>
        <w:gridCol w:w="4423"/>
      </w:tblGrid>
      <w:tr w:rsidR="007870B1" w:rsidRPr="00BF4255" w:rsidTr="005A4D13">
        <w:trPr>
          <w:trHeight w:val="1418"/>
        </w:trPr>
        <w:tc>
          <w:tcPr>
            <w:tcW w:w="5778" w:type="dxa"/>
            <w:gridSpan w:val="3"/>
            <w:hideMark/>
          </w:tcPr>
          <w:p w:rsidR="007870B1" w:rsidRPr="00BF4255" w:rsidRDefault="007870B1" w:rsidP="00DE75A2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0B1">
              <w:rPr>
                <w:rFonts w:ascii="Times New Roman" w:hAnsi="Times New Roman"/>
                <w:sz w:val="24"/>
                <w:szCs w:val="24"/>
              </w:rPr>
              <w:object w:dxaOrig="1074" w:dyaOrig="135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3.85pt;height:68.85pt" o:ole="" filled="t">
                  <v:fill color2="black"/>
                  <v:imagedata r:id="rId7" o:title=""/>
                </v:shape>
                <o:OLEObject Type="Embed" ProgID="Word.Picture.8" ShapeID="_x0000_i1025" DrawAspect="Content" ObjectID="_1533626292" r:id="rId8"/>
              </w:object>
            </w:r>
          </w:p>
        </w:tc>
        <w:tc>
          <w:tcPr>
            <w:tcW w:w="4423" w:type="dxa"/>
          </w:tcPr>
          <w:p w:rsidR="007870B1" w:rsidRPr="00BF4255" w:rsidRDefault="007870B1" w:rsidP="00DE75A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70B1" w:rsidRPr="00BF4255" w:rsidTr="005A4D13">
        <w:trPr>
          <w:trHeight w:val="2393"/>
        </w:trPr>
        <w:tc>
          <w:tcPr>
            <w:tcW w:w="5778" w:type="dxa"/>
            <w:gridSpan w:val="3"/>
          </w:tcPr>
          <w:p w:rsidR="007870B1" w:rsidRPr="007870B1" w:rsidRDefault="007870B1" w:rsidP="00DE75A2">
            <w:pPr>
              <w:pStyle w:val="1"/>
              <w:tabs>
                <w:tab w:val="left" w:pos="0"/>
              </w:tabs>
              <w:snapToGrid w:val="0"/>
            </w:pPr>
            <w:r w:rsidRPr="007870B1">
              <w:t>АДМИНИСТРАЦИЯ</w:t>
            </w:r>
          </w:p>
          <w:p w:rsidR="007870B1" w:rsidRPr="007870B1" w:rsidRDefault="007870B1" w:rsidP="00DE75A2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BF4255">
              <w:rPr>
                <w:rFonts w:ascii="Times New Roman" w:hAnsi="Times New Roman"/>
                <w:b/>
                <w:sz w:val="28"/>
              </w:rPr>
              <w:t>города Орска</w:t>
            </w:r>
          </w:p>
          <w:p w:rsidR="007870B1" w:rsidRPr="00BF4255" w:rsidRDefault="007870B1" w:rsidP="00DE75A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F4255">
              <w:rPr>
                <w:rFonts w:ascii="Times New Roman" w:hAnsi="Times New Roman"/>
                <w:b/>
                <w:sz w:val="28"/>
                <w:szCs w:val="28"/>
              </w:rPr>
              <w:t>Оренбургской области</w:t>
            </w:r>
          </w:p>
          <w:p w:rsidR="007870B1" w:rsidRPr="00BF4255" w:rsidRDefault="007870B1" w:rsidP="00DE75A2">
            <w:pPr>
              <w:jc w:val="center"/>
              <w:rPr>
                <w:rFonts w:ascii="Times New Roman" w:hAnsi="Times New Roman"/>
                <w:sz w:val="10"/>
                <w:szCs w:val="10"/>
              </w:rPr>
            </w:pPr>
          </w:p>
          <w:p w:rsidR="007870B1" w:rsidRPr="00BF4255" w:rsidRDefault="007870B1" w:rsidP="00DE75A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F4255">
              <w:rPr>
                <w:rFonts w:ascii="Times New Roman" w:hAnsi="Times New Roman"/>
                <w:b/>
                <w:sz w:val="28"/>
                <w:szCs w:val="28"/>
              </w:rPr>
              <w:t>Финансовое управление</w:t>
            </w:r>
          </w:p>
          <w:p w:rsidR="007870B1" w:rsidRPr="00BF4255" w:rsidRDefault="007870B1" w:rsidP="00DE75A2">
            <w:pPr>
              <w:jc w:val="center"/>
              <w:rPr>
                <w:rFonts w:ascii="Times New Roman" w:hAnsi="Times New Roman"/>
                <w:b/>
                <w:sz w:val="10"/>
                <w:szCs w:val="10"/>
              </w:rPr>
            </w:pPr>
          </w:p>
          <w:p w:rsidR="007870B1" w:rsidRPr="00BF4255" w:rsidRDefault="007870B1" w:rsidP="00DE75A2">
            <w:pPr>
              <w:jc w:val="center"/>
              <w:rPr>
                <w:rFonts w:ascii="Times New Roman" w:hAnsi="Times New Roman"/>
                <w:sz w:val="18"/>
                <w:szCs w:val="24"/>
              </w:rPr>
            </w:pPr>
            <w:smartTag w:uri="urn:schemas-microsoft-com:office:smarttags" w:element="metricconverter">
              <w:smartTagPr>
                <w:attr w:name="ProductID" w:val="462419, г"/>
              </w:smartTagPr>
              <w:r w:rsidRPr="00BF4255">
                <w:rPr>
                  <w:rFonts w:ascii="Times New Roman" w:hAnsi="Times New Roman"/>
                  <w:sz w:val="18"/>
                </w:rPr>
                <w:t>462419, г</w:t>
              </w:r>
            </w:smartTag>
            <w:r w:rsidRPr="00BF4255">
              <w:rPr>
                <w:rFonts w:ascii="Times New Roman" w:hAnsi="Times New Roman"/>
                <w:sz w:val="18"/>
              </w:rPr>
              <w:t>. Орск, пр. Ленина, 29</w:t>
            </w:r>
          </w:p>
          <w:p w:rsidR="007870B1" w:rsidRPr="00BF4255" w:rsidRDefault="007870B1" w:rsidP="00DE75A2">
            <w:pPr>
              <w:jc w:val="center"/>
              <w:rPr>
                <w:rFonts w:ascii="Times New Roman" w:hAnsi="Times New Roman"/>
                <w:sz w:val="18"/>
              </w:rPr>
            </w:pPr>
            <w:r w:rsidRPr="00BF4255">
              <w:rPr>
                <w:rFonts w:ascii="Times New Roman" w:hAnsi="Times New Roman"/>
                <w:sz w:val="18"/>
              </w:rPr>
              <w:t>телефон:  …..….. (3537) 25-31-88</w:t>
            </w:r>
          </w:p>
          <w:p w:rsidR="007870B1" w:rsidRPr="00BF4255" w:rsidRDefault="007870B1" w:rsidP="00DE75A2">
            <w:pPr>
              <w:jc w:val="center"/>
              <w:rPr>
                <w:rFonts w:ascii="Times New Roman" w:hAnsi="Times New Roman"/>
                <w:sz w:val="18"/>
              </w:rPr>
            </w:pPr>
            <w:r w:rsidRPr="00BF4255">
              <w:rPr>
                <w:rFonts w:ascii="Times New Roman" w:hAnsi="Times New Roman"/>
                <w:sz w:val="18"/>
              </w:rPr>
              <w:t>телефакс:  …….. (3537) 25-31-71</w:t>
            </w:r>
          </w:p>
          <w:p w:rsidR="007870B1" w:rsidRPr="009A2C4A" w:rsidRDefault="007870B1" w:rsidP="00DE75A2">
            <w:pPr>
              <w:jc w:val="center"/>
              <w:rPr>
                <w:rFonts w:ascii="Times New Roman" w:hAnsi="Times New Roman"/>
                <w:sz w:val="18"/>
                <w:lang w:val="en-US"/>
              </w:rPr>
            </w:pPr>
            <w:proofErr w:type="gramStart"/>
            <w:r w:rsidRPr="00BF4255">
              <w:rPr>
                <w:rFonts w:ascii="Times New Roman" w:hAnsi="Times New Roman"/>
                <w:sz w:val="18"/>
              </w:rPr>
              <w:t>Е</w:t>
            </w:r>
            <w:proofErr w:type="gramEnd"/>
            <w:r w:rsidRPr="009A2C4A">
              <w:rPr>
                <w:rFonts w:ascii="Times New Roman" w:hAnsi="Times New Roman"/>
                <w:sz w:val="18"/>
                <w:lang w:val="en-US"/>
              </w:rPr>
              <w:t>-</w:t>
            </w:r>
            <w:r w:rsidRPr="00BF4255">
              <w:rPr>
                <w:rFonts w:ascii="Times New Roman" w:hAnsi="Times New Roman"/>
                <w:sz w:val="18"/>
                <w:lang w:val="en-US"/>
              </w:rPr>
              <w:t>mail</w:t>
            </w:r>
            <w:r w:rsidRPr="009A2C4A">
              <w:rPr>
                <w:rFonts w:ascii="Times New Roman" w:hAnsi="Times New Roman"/>
                <w:sz w:val="18"/>
                <w:lang w:val="en-US"/>
              </w:rPr>
              <w:t xml:space="preserve">: </w:t>
            </w:r>
            <w:proofErr w:type="spellStart"/>
            <w:r w:rsidRPr="00BF4255">
              <w:rPr>
                <w:rFonts w:ascii="Times New Roman" w:hAnsi="Times New Roman"/>
                <w:sz w:val="18"/>
                <w:lang w:val="en-US"/>
              </w:rPr>
              <w:t>mo</w:t>
            </w:r>
            <w:r w:rsidRPr="009A2C4A">
              <w:rPr>
                <w:rFonts w:ascii="Times New Roman" w:hAnsi="Times New Roman"/>
                <w:sz w:val="18"/>
                <w:lang w:val="en-US"/>
              </w:rPr>
              <w:t>_</w:t>
            </w:r>
            <w:r w:rsidRPr="00BF4255">
              <w:rPr>
                <w:rFonts w:ascii="Times New Roman" w:hAnsi="Times New Roman"/>
                <w:sz w:val="18"/>
                <w:lang w:val="en-US"/>
              </w:rPr>
              <w:t>finu</w:t>
            </w:r>
            <w:r w:rsidRPr="009A2C4A">
              <w:rPr>
                <w:rFonts w:ascii="Times New Roman" w:hAnsi="Times New Roman"/>
                <w:sz w:val="18"/>
                <w:lang w:val="en-US"/>
              </w:rPr>
              <w:t>@</w:t>
            </w:r>
            <w:r w:rsidRPr="00BF4255">
              <w:rPr>
                <w:rFonts w:ascii="Times New Roman" w:hAnsi="Times New Roman"/>
                <w:sz w:val="18"/>
                <w:lang w:val="en-US"/>
              </w:rPr>
              <w:t>orsk</w:t>
            </w:r>
            <w:r w:rsidRPr="009A2C4A">
              <w:rPr>
                <w:rFonts w:ascii="Times New Roman" w:hAnsi="Times New Roman"/>
                <w:sz w:val="18"/>
                <w:lang w:val="en-US"/>
              </w:rPr>
              <w:t>-</w:t>
            </w:r>
            <w:r w:rsidRPr="00BF4255">
              <w:rPr>
                <w:rFonts w:ascii="Times New Roman" w:hAnsi="Times New Roman"/>
                <w:sz w:val="18"/>
                <w:lang w:val="en-US"/>
              </w:rPr>
              <w:t>adm</w:t>
            </w:r>
            <w:r w:rsidRPr="009A2C4A">
              <w:rPr>
                <w:rFonts w:ascii="Times New Roman" w:hAnsi="Times New Roman"/>
                <w:sz w:val="18"/>
                <w:lang w:val="en-US"/>
              </w:rPr>
              <w:t>.</w:t>
            </w:r>
            <w:r w:rsidRPr="00BF4255">
              <w:rPr>
                <w:rFonts w:ascii="Times New Roman" w:hAnsi="Times New Roman"/>
                <w:sz w:val="18"/>
                <w:lang w:val="en-US"/>
              </w:rPr>
              <w:t>ru</w:t>
            </w:r>
            <w:r w:rsidRPr="009A2C4A">
              <w:rPr>
                <w:rFonts w:ascii="Times New Roman" w:hAnsi="Times New Roman"/>
                <w:sz w:val="18"/>
                <w:lang w:val="en-US"/>
              </w:rPr>
              <w:t>,</w:t>
            </w:r>
            <w:r w:rsidRPr="00BF4255">
              <w:rPr>
                <w:rFonts w:ascii="Times New Roman" w:hAnsi="Times New Roman"/>
                <w:sz w:val="18"/>
                <w:lang w:val="en-US"/>
              </w:rPr>
              <w:t>orskfu</w:t>
            </w:r>
            <w:r w:rsidRPr="009A2C4A">
              <w:rPr>
                <w:rFonts w:ascii="Times New Roman" w:hAnsi="Times New Roman"/>
                <w:sz w:val="18"/>
                <w:lang w:val="en-US"/>
              </w:rPr>
              <w:t>@</w:t>
            </w:r>
            <w:r w:rsidRPr="00BF4255">
              <w:rPr>
                <w:rFonts w:ascii="Times New Roman" w:hAnsi="Times New Roman"/>
                <w:sz w:val="18"/>
                <w:lang w:val="en-US"/>
              </w:rPr>
              <w:t>orsk</w:t>
            </w:r>
            <w:r w:rsidRPr="009A2C4A">
              <w:rPr>
                <w:rFonts w:ascii="Times New Roman" w:hAnsi="Times New Roman"/>
                <w:sz w:val="18"/>
                <w:lang w:val="en-US"/>
              </w:rPr>
              <w:t>-</w:t>
            </w:r>
            <w:r w:rsidRPr="00BF4255">
              <w:rPr>
                <w:rFonts w:ascii="Times New Roman" w:hAnsi="Times New Roman"/>
                <w:sz w:val="18"/>
                <w:lang w:val="en-US"/>
              </w:rPr>
              <w:t>adm</w:t>
            </w:r>
            <w:r w:rsidRPr="009A2C4A">
              <w:rPr>
                <w:rFonts w:ascii="Times New Roman" w:hAnsi="Times New Roman"/>
                <w:sz w:val="18"/>
                <w:lang w:val="en-US"/>
              </w:rPr>
              <w:t>.</w:t>
            </w:r>
            <w:r w:rsidRPr="00BF4255">
              <w:rPr>
                <w:rFonts w:ascii="Times New Roman" w:hAnsi="Times New Roman"/>
                <w:sz w:val="18"/>
                <w:lang w:val="en-US"/>
              </w:rPr>
              <w:t>ru</w:t>
            </w:r>
            <w:proofErr w:type="spellEnd"/>
          </w:p>
          <w:p w:rsidR="007870B1" w:rsidRPr="00BF4255" w:rsidRDefault="007870B1" w:rsidP="00DE75A2">
            <w:pPr>
              <w:jc w:val="center"/>
              <w:rPr>
                <w:rFonts w:ascii="Times New Roman" w:hAnsi="Times New Roman"/>
                <w:sz w:val="18"/>
              </w:rPr>
            </w:pPr>
            <w:r w:rsidRPr="00BF4255">
              <w:rPr>
                <w:rFonts w:ascii="Times New Roman" w:hAnsi="Times New Roman"/>
                <w:sz w:val="18"/>
              </w:rPr>
              <w:t>ОКПО  02291786,  ОГРН  1025602000830</w:t>
            </w:r>
          </w:p>
          <w:p w:rsidR="007870B1" w:rsidRPr="00BF4255" w:rsidRDefault="004544F8" w:rsidP="00DE75A2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ИНН/КПП  5615002837/561</w:t>
            </w:r>
            <w:r w:rsidRPr="00264FA7">
              <w:rPr>
                <w:rFonts w:ascii="Times New Roman" w:hAnsi="Times New Roman"/>
                <w:sz w:val="18"/>
              </w:rPr>
              <w:t>4</w:t>
            </w:r>
            <w:r w:rsidR="007870B1" w:rsidRPr="00BF4255">
              <w:rPr>
                <w:rFonts w:ascii="Times New Roman" w:hAnsi="Times New Roman"/>
                <w:sz w:val="18"/>
              </w:rPr>
              <w:t>01001</w:t>
            </w:r>
          </w:p>
          <w:p w:rsidR="007870B1" w:rsidRPr="00BF4255" w:rsidRDefault="007870B1" w:rsidP="00DE75A2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proofErr w:type="gramStart"/>
            <w:r w:rsidRPr="00BF4255">
              <w:rPr>
                <w:rFonts w:ascii="Times New Roman" w:hAnsi="Times New Roman"/>
                <w:b/>
                <w:sz w:val="32"/>
                <w:szCs w:val="32"/>
              </w:rPr>
              <w:t>П</w:t>
            </w:r>
            <w:proofErr w:type="gramEnd"/>
            <w:r w:rsidRPr="00BF4255">
              <w:rPr>
                <w:rFonts w:ascii="Times New Roman" w:hAnsi="Times New Roman"/>
                <w:b/>
                <w:sz w:val="32"/>
                <w:szCs w:val="32"/>
              </w:rPr>
              <w:t xml:space="preserve"> Р И К А З</w:t>
            </w:r>
          </w:p>
        </w:tc>
        <w:tc>
          <w:tcPr>
            <w:tcW w:w="4423" w:type="dxa"/>
            <w:vMerge w:val="restart"/>
          </w:tcPr>
          <w:p w:rsidR="007870B1" w:rsidRPr="00BF4255" w:rsidRDefault="007870B1" w:rsidP="00DE75A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7870B1" w:rsidRPr="007231D0" w:rsidTr="00AB2B14">
        <w:trPr>
          <w:trHeight w:val="556"/>
        </w:trPr>
        <w:tc>
          <w:tcPr>
            <w:tcW w:w="5778" w:type="dxa"/>
            <w:gridSpan w:val="3"/>
          </w:tcPr>
          <w:p w:rsidR="007870B1" w:rsidRPr="007231D0" w:rsidRDefault="007870B1" w:rsidP="00E771A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31D0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 w:rsidR="0072226A">
              <w:rPr>
                <w:rFonts w:ascii="Times New Roman" w:hAnsi="Times New Roman"/>
                <w:sz w:val="24"/>
                <w:szCs w:val="24"/>
              </w:rPr>
              <w:t>__</w:t>
            </w:r>
            <w:r w:rsidR="00000348">
              <w:rPr>
                <w:rFonts w:ascii="Times New Roman" w:hAnsi="Times New Roman"/>
                <w:sz w:val="24"/>
                <w:szCs w:val="24"/>
              </w:rPr>
              <w:t>_</w:t>
            </w:r>
            <w:r w:rsidR="00A37C26" w:rsidRPr="00A37C26">
              <w:rPr>
                <w:rFonts w:ascii="Times New Roman" w:hAnsi="Times New Roman"/>
                <w:sz w:val="24"/>
                <w:szCs w:val="24"/>
              </w:rPr>
              <w:t>_________</w:t>
            </w:r>
            <w:r w:rsidR="00000348">
              <w:rPr>
                <w:rFonts w:ascii="Times New Roman" w:hAnsi="Times New Roman"/>
                <w:sz w:val="24"/>
                <w:szCs w:val="24"/>
              </w:rPr>
              <w:t>___</w:t>
            </w:r>
            <w:r w:rsidR="0072226A">
              <w:rPr>
                <w:rFonts w:ascii="Times New Roman" w:hAnsi="Times New Roman"/>
                <w:sz w:val="24"/>
                <w:szCs w:val="24"/>
              </w:rPr>
              <w:t>_</w:t>
            </w:r>
            <w:r w:rsidRPr="007231D0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 w:rsidR="0072226A">
              <w:rPr>
                <w:rFonts w:ascii="Times New Roman" w:hAnsi="Times New Roman"/>
                <w:sz w:val="24"/>
                <w:szCs w:val="24"/>
              </w:rPr>
              <w:t>_</w:t>
            </w:r>
            <w:r w:rsidR="00000348">
              <w:rPr>
                <w:rFonts w:ascii="Times New Roman" w:hAnsi="Times New Roman"/>
                <w:sz w:val="24"/>
                <w:szCs w:val="24"/>
              </w:rPr>
              <w:t>_</w:t>
            </w:r>
            <w:r w:rsidR="004B41D6">
              <w:rPr>
                <w:rFonts w:ascii="Times New Roman" w:hAnsi="Times New Roman"/>
                <w:sz w:val="24"/>
                <w:szCs w:val="24"/>
              </w:rPr>
              <w:t>___</w:t>
            </w:r>
            <w:r w:rsidR="00A37C26">
              <w:rPr>
                <w:rFonts w:ascii="Times New Roman" w:hAnsi="Times New Roman"/>
                <w:sz w:val="24"/>
                <w:szCs w:val="24"/>
              </w:rPr>
              <w:t>___</w:t>
            </w:r>
            <w:r w:rsidR="004B41D6">
              <w:rPr>
                <w:rFonts w:ascii="Times New Roman" w:hAnsi="Times New Roman"/>
                <w:sz w:val="24"/>
                <w:szCs w:val="24"/>
              </w:rPr>
              <w:t>_____</w:t>
            </w:r>
            <w:r w:rsidR="0072226A">
              <w:rPr>
                <w:rFonts w:ascii="Times New Roman" w:hAnsi="Times New Roman"/>
                <w:sz w:val="24"/>
                <w:szCs w:val="24"/>
              </w:rPr>
              <w:t>_</w:t>
            </w:r>
          </w:p>
          <w:p w:rsidR="007870B1" w:rsidRPr="007231D0" w:rsidRDefault="007870B1" w:rsidP="00E771A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23" w:type="dxa"/>
            <w:vMerge/>
            <w:vAlign w:val="center"/>
            <w:hideMark/>
          </w:tcPr>
          <w:p w:rsidR="007870B1" w:rsidRPr="007231D0" w:rsidRDefault="007870B1" w:rsidP="00DE75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4D13" w:rsidRPr="002D4CFC" w:rsidTr="005A4D13">
        <w:trPr>
          <w:trHeight w:val="153"/>
        </w:trPr>
        <w:tc>
          <w:tcPr>
            <w:tcW w:w="675" w:type="dxa"/>
            <w:hideMark/>
          </w:tcPr>
          <w:p w:rsidR="005A4D13" w:rsidRPr="002D4CFC" w:rsidRDefault="00865A6D" w:rsidP="00DE75A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w:pict>
                <v:group id="Group 14" o:spid="_x0000_s1026" style="position:absolute;left:0;text-align:left;margin-left:29.5pt;margin-top:1.3pt;width:9.35pt;height:12.7pt;z-index:251658240;mso-position-horizontal-relative:text;mso-position-vertical-relative:text" coordorigin="2499,6772" coordsize="187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">
                  <v:line id="Line 15" o:spid="_x0000_s1027" style="position:absolute;flip:y;visibility:visible" from="2499,6772" to="2499,70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GdFFMUAAADaAAAADwAAAGRycy9kb3ducmV2LnhtbESPQWsCMRSE7wX/Q3hCL6VmLa3Y1Sgi&#10;CB68VGWlt9fNc7Ps5mVNom7/fVMo9DjMzDfMfNnbVtzIh9qxgvEoA0FcOl1zpeB42DxPQYSIrLF1&#10;TAq+KcByMXiYY67dnT/oto+VSBAOOSowMXa5lKE0ZDGMXEecvLPzFmOSvpLa4z3BbStfsmwiLdac&#10;Fgx2tDZUNvurVSCnu6eLX329NkVzOr2boiy6z51Sj8N+NQMRqY//4b/2Vit4g98r6QbIx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GdFFMUAAADaAAAADwAAAAAAAAAA&#10;AAAAAAChAgAAZHJzL2Rvd25yZXYueG1sUEsFBgAAAAAEAAQA+QAAAJMDAAAAAA==&#10;"/>
                  <v:line id="Line 16" o:spid="_x0000_s1028" style="position:absolute;visibility:visible" from="2499,6772" to="2686,67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caPRMUAAADaAAAADwAAAGRycy9kb3ducmV2LnhtbESPT2vCQBTE74LfYXmCN93YQiipq4gi&#10;aA+l/oF6fGafSdrs27C7Jum37xYKHoeZ+Q0zX/amFi05X1lWMJsmIIhzqysuFJxP28kLCB+QNdaW&#10;ScEPeVguhoM5Ztp2fKD2GAoRIewzVFCG0GRS+rwkg35qG+Lo3awzGKJ0hdQOuwg3tXxKklQarDgu&#10;lNjQuqT8+3g3Ct6fP9J2tX/b9Z/79JpvDtfLV+eUGo/61SuIQH14hP/bO60ghb8r8QbIx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caPRMUAAADaAAAADwAAAAAAAAAA&#10;AAAAAAChAgAAZHJzL2Rvd25yZXYueG1sUEsFBgAAAAAEAAQA+QAAAJMDAAAAAA==&#10;"/>
                </v:group>
              </w:pic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w:pict>
                <v:group id="Group 17" o:spid="_x0000_s1029" style="position:absolute;left:0;text-align:left;margin-left:237.05pt;margin-top:1.3pt;width:9.35pt;height:12.7pt;z-index:251659264;mso-position-horizontal-relative:text;mso-position-vertical-relative:text" coordorigin="3962,6772" coordsize="187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">
                  <v:line id="Line 18" o:spid="_x0000_s1031" style="position:absolute;visibility:visible" from="3962,6772" to="4149,67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v2JR8QAAADaAAAADwAAAGRycy9kb3ducmV2LnhtbESPQWvCQBSE74L/YXlCb7rRQijRVUQp&#10;aA+lWkGPz+wziWbfht1tkv77bqHQ4zAz3zCLVW9q0ZLzlWUF00kCgji3uuJCwenzdfwCwgdkjbVl&#10;UvBNHlbL4WCBmbYdH6g9hkJECPsMFZQhNJmUPi/JoJ/Yhjh6N+sMhihdIbXDLsJNLWdJkkqDFceF&#10;EhvalJQ/jl9GwfvzR9qu92+7/rxPr/n2cL3cO6fU06hfz0EE6sN/+K+90wpm8Hsl3gC5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+/YlHxAAAANoAAAAPAAAAAAAAAAAA&#10;AAAAAKECAABkcnMvZG93bnJldi54bWxQSwUGAAAAAAQABAD5AAAAkgMAAAAA&#10;"/>
                  <v:line id="Line 19" o:spid="_x0000_s1030" style="position:absolute;visibility:visible" from="4149,6772" to="4149,70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bEs3MQAAADa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8Hsl3gC5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sSzcxAAAANoAAAAPAAAAAAAAAAAA&#10;AAAAAKECAABkcnMvZG93bnJldi54bWxQSwUGAAAAAAQABAD5AAAAkgMAAAAA&#10;"/>
                </v:group>
              </w:pict>
            </w:r>
          </w:p>
        </w:tc>
        <w:tc>
          <w:tcPr>
            <w:tcW w:w="4395" w:type="dxa"/>
          </w:tcPr>
          <w:p w:rsidR="005A4D13" w:rsidRPr="002D4CFC" w:rsidRDefault="00E771A7" w:rsidP="006B23D8">
            <w:pPr>
              <w:spacing w:line="240" w:lineRule="auto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2D4CFC">
              <w:rPr>
                <w:rFonts w:ascii="Times New Roman" w:hAnsi="Times New Roman"/>
                <w:b/>
                <w:sz w:val="24"/>
                <w:szCs w:val="24"/>
              </w:rPr>
              <w:t xml:space="preserve">О внесении изменений </w:t>
            </w:r>
            <w:r w:rsidR="000924D0" w:rsidRPr="002D4CFC">
              <w:rPr>
                <w:rFonts w:ascii="Times New Roman" w:hAnsi="Times New Roman"/>
                <w:b/>
                <w:sz w:val="24"/>
                <w:szCs w:val="24"/>
              </w:rPr>
              <w:t xml:space="preserve">и дополнений </w:t>
            </w:r>
            <w:r w:rsidRPr="002D4CFC">
              <w:rPr>
                <w:rFonts w:ascii="Times New Roman" w:hAnsi="Times New Roman"/>
                <w:b/>
                <w:sz w:val="24"/>
                <w:szCs w:val="24"/>
              </w:rPr>
              <w:t>в приказ финансового управления от</w:t>
            </w:r>
            <w:r w:rsidR="00882814" w:rsidRPr="002D4CFC">
              <w:rPr>
                <w:rFonts w:ascii="Times New Roman" w:hAnsi="Times New Roman"/>
                <w:b/>
                <w:sz w:val="24"/>
                <w:szCs w:val="24"/>
              </w:rPr>
              <w:t> </w:t>
            </w:r>
            <w:r w:rsidR="006B23D8" w:rsidRPr="002D4CFC">
              <w:rPr>
                <w:rFonts w:ascii="Times New Roman" w:hAnsi="Times New Roman"/>
                <w:b/>
                <w:sz w:val="24"/>
                <w:szCs w:val="24"/>
              </w:rPr>
              <w:t>05.10.2015</w:t>
            </w:r>
            <w:r w:rsidRPr="002D4CFC">
              <w:rPr>
                <w:rFonts w:ascii="Times New Roman" w:hAnsi="Times New Roman"/>
                <w:b/>
                <w:sz w:val="24"/>
                <w:szCs w:val="24"/>
              </w:rPr>
              <w:t xml:space="preserve"> г. №</w:t>
            </w:r>
            <w:r w:rsidR="0014662B" w:rsidRPr="002D4CFC">
              <w:rPr>
                <w:rFonts w:ascii="Times New Roman" w:hAnsi="Times New Roman"/>
                <w:b/>
                <w:sz w:val="24"/>
                <w:szCs w:val="24"/>
              </w:rPr>
              <w:t> </w:t>
            </w:r>
            <w:r w:rsidR="006B23D8" w:rsidRPr="002D4CFC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Pr="002D4CFC">
              <w:rPr>
                <w:rFonts w:ascii="Times New Roman" w:hAnsi="Times New Roman"/>
                <w:b/>
                <w:sz w:val="24"/>
                <w:szCs w:val="24"/>
              </w:rPr>
              <w:t>0/1</w:t>
            </w:r>
          </w:p>
        </w:tc>
        <w:tc>
          <w:tcPr>
            <w:tcW w:w="708" w:type="dxa"/>
          </w:tcPr>
          <w:p w:rsidR="005A4D13" w:rsidRPr="002D4CFC" w:rsidRDefault="005A4D13" w:rsidP="00DE75A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423" w:type="dxa"/>
            <w:vAlign w:val="center"/>
            <w:hideMark/>
          </w:tcPr>
          <w:p w:rsidR="005A4D13" w:rsidRPr="002D4CFC" w:rsidRDefault="005A4D13" w:rsidP="00DE75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870B1" w:rsidRPr="002D4CFC" w:rsidRDefault="007870B1" w:rsidP="00E771A7">
      <w:pPr>
        <w:spacing w:line="240" w:lineRule="auto"/>
        <w:rPr>
          <w:rFonts w:ascii="Times New Roman" w:hAnsi="Times New Roman"/>
          <w:sz w:val="24"/>
          <w:szCs w:val="24"/>
          <w:u w:val="single"/>
        </w:rPr>
      </w:pPr>
    </w:p>
    <w:p w:rsidR="007870B1" w:rsidRPr="002D4CFC" w:rsidRDefault="007870B1" w:rsidP="00E771A7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7870B1" w:rsidRPr="002D4CFC" w:rsidRDefault="00E771A7" w:rsidP="00E771A7">
      <w:pPr>
        <w:spacing w:line="240" w:lineRule="auto"/>
        <w:ind w:firstLine="709"/>
        <w:rPr>
          <w:rFonts w:ascii="Times New Roman" w:hAnsi="Times New Roman"/>
          <w:sz w:val="24"/>
          <w:szCs w:val="24"/>
        </w:rPr>
      </w:pPr>
      <w:r w:rsidRPr="002D4CFC">
        <w:rPr>
          <w:rFonts w:ascii="Times New Roman" w:hAnsi="Times New Roman"/>
          <w:sz w:val="24"/>
          <w:szCs w:val="24"/>
        </w:rPr>
        <w:t>В соответствии с пунктом 4 статьи 21 Бюджетного кодекса Российской Федерации приказываю:</w:t>
      </w:r>
    </w:p>
    <w:p w:rsidR="007870B1" w:rsidRPr="002D4CFC" w:rsidRDefault="00E771A7" w:rsidP="00E771A7">
      <w:pPr>
        <w:spacing w:line="240" w:lineRule="auto"/>
        <w:ind w:firstLine="709"/>
        <w:rPr>
          <w:rFonts w:ascii="Times New Roman" w:hAnsi="Times New Roman"/>
          <w:sz w:val="24"/>
          <w:szCs w:val="24"/>
        </w:rPr>
      </w:pPr>
      <w:r w:rsidRPr="002D4CFC">
        <w:rPr>
          <w:rFonts w:ascii="Times New Roman" w:hAnsi="Times New Roman"/>
          <w:sz w:val="24"/>
          <w:szCs w:val="24"/>
        </w:rPr>
        <w:t xml:space="preserve">1. Внести изменения </w:t>
      </w:r>
      <w:r w:rsidR="000924D0" w:rsidRPr="002D4CFC">
        <w:rPr>
          <w:rFonts w:ascii="Times New Roman" w:hAnsi="Times New Roman"/>
          <w:sz w:val="24"/>
          <w:szCs w:val="24"/>
        </w:rPr>
        <w:t xml:space="preserve">и дополнения </w:t>
      </w:r>
      <w:r w:rsidRPr="002D4CFC">
        <w:rPr>
          <w:rFonts w:ascii="Times New Roman" w:hAnsi="Times New Roman"/>
          <w:sz w:val="24"/>
          <w:szCs w:val="24"/>
        </w:rPr>
        <w:t>в приказ финансового управления от</w:t>
      </w:r>
      <w:r w:rsidR="0014662B" w:rsidRPr="002D4CFC">
        <w:rPr>
          <w:rFonts w:ascii="Times New Roman" w:hAnsi="Times New Roman"/>
          <w:sz w:val="24"/>
          <w:szCs w:val="24"/>
        </w:rPr>
        <w:t> </w:t>
      </w:r>
      <w:r w:rsidR="006B23D8" w:rsidRPr="002D4CFC">
        <w:rPr>
          <w:rFonts w:ascii="Times New Roman" w:hAnsi="Times New Roman"/>
          <w:sz w:val="24"/>
          <w:szCs w:val="24"/>
        </w:rPr>
        <w:t>05</w:t>
      </w:r>
      <w:r w:rsidRPr="002D4CFC">
        <w:rPr>
          <w:rFonts w:ascii="Times New Roman" w:hAnsi="Times New Roman"/>
          <w:sz w:val="24"/>
          <w:szCs w:val="24"/>
        </w:rPr>
        <w:t>.10.201</w:t>
      </w:r>
      <w:r w:rsidR="006B23D8" w:rsidRPr="002D4CFC">
        <w:rPr>
          <w:rFonts w:ascii="Times New Roman" w:hAnsi="Times New Roman"/>
          <w:sz w:val="24"/>
          <w:szCs w:val="24"/>
        </w:rPr>
        <w:t>5</w:t>
      </w:r>
      <w:r w:rsidR="00C17C43" w:rsidRPr="002D4CFC">
        <w:rPr>
          <w:rFonts w:ascii="Times New Roman" w:hAnsi="Times New Roman"/>
          <w:sz w:val="24"/>
          <w:szCs w:val="24"/>
        </w:rPr>
        <w:t> </w:t>
      </w:r>
      <w:r w:rsidRPr="002D4CFC">
        <w:rPr>
          <w:rFonts w:ascii="Times New Roman" w:hAnsi="Times New Roman"/>
          <w:sz w:val="24"/>
          <w:szCs w:val="24"/>
        </w:rPr>
        <w:t xml:space="preserve">г. № </w:t>
      </w:r>
      <w:r w:rsidR="006B23D8" w:rsidRPr="002D4CFC">
        <w:rPr>
          <w:rFonts w:ascii="Times New Roman" w:hAnsi="Times New Roman"/>
          <w:sz w:val="24"/>
          <w:szCs w:val="24"/>
        </w:rPr>
        <w:t>8</w:t>
      </w:r>
      <w:r w:rsidRPr="002D4CFC">
        <w:rPr>
          <w:rFonts w:ascii="Times New Roman" w:hAnsi="Times New Roman"/>
          <w:sz w:val="24"/>
          <w:szCs w:val="24"/>
        </w:rPr>
        <w:t>0/1</w:t>
      </w:r>
      <w:r w:rsidR="006B23D8" w:rsidRPr="002D4CFC">
        <w:rPr>
          <w:rFonts w:ascii="Times New Roman" w:hAnsi="Times New Roman"/>
          <w:sz w:val="24"/>
          <w:szCs w:val="24"/>
        </w:rPr>
        <w:t xml:space="preserve"> </w:t>
      </w:r>
      <w:r w:rsidR="00941006" w:rsidRPr="002D4CFC">
        <w:rPr>
          <w:rFonts w:ascii="Times New Roman" w:hAnsi="Times New Roman"/>
          <w:sz w:val="24"/>
          <w:szCs w:val="24"/>
        </w:rPr>
        <w:t xml:space="preserve">«Об утверждении </w:t>
      </w:r>
      <w:r w:rsidR="00EE569D" w:rsidRPr="002D4CFC">
        <w:rPr>
          <w:rFonts w:ascii="Times New Roman" w:hAnsi="Times New Roman"/>
          <w:sz w:val="24"/>
          <w:szCs w:val="24"/>
        </w:rPr>
        <w:t>перечня и кодов целевых статей расходов бюджета города Орска</w:t>
      </w:r>
      <w:r w:rsidR="00941006" w:rsidRPr="002D4CFC">
        <w:rPr>
          <w:rFonts w:ascii="Times New Roman" w:hAnsi="Times New Roman"/>
          <w:sz w:val="24"/>
          <w:szCs w:val="24"/>
        </w:rPr>
        <w:t xml:space="preserve">» </w:t>
      </w:r>
      <w:r w:rsidR="00610512" w:rsidRPr="002D4CFC">
        <w:rPr>
          <w:rFonts w:ascii="Times New Roman" w:hAnsi="Times New Roman"/>
          <w:sz w:val="24"/>
          <w:szCs w:val="24"/>
        </w:rPr>
        <w:t>с учетом ранее внесенных изменений и дополнений:</w:t>
      </w:r>
    </w:p>
    <w:p w:rsidR="002C15CB" w:rsidRDefault="00AB4540" w:rsidP="006B23D8">
      <w:pPr>
        <w:spacing w:line="240" w:lineRule="auto"/>
        <w:ind w:firstLine="709"/>
        <w:rPr>
          <w:rFonts w:ascii="Times New Roman" w:hAnsi="Times New Roman"/>
          <w:sz w:val="24"/>
          <w:szCs w:val="24"/>
        </w:rPr>
      </w:pPr>
      <w:r w:rsidRPr="002D4CFC">
        <w:rPr>
          <w:rFonts w:ascii="Times New Roman" w:hAnsi="Times New Roman"/>
          <w:sz w:val="24"/>
          <w:szCs w:val="24"/>
        </w:rPr>
        <w:t>1.</w:t>
      </w:r>
      <w:r w:rsidR="00EE569D" w:rsidRPr="002D4CFC">
        <w:rPr>
          <w:rFonts w:ascii="Times New Roman" w:hAnsi="Times New Roman"/>
          <w:sz w:val="24"/>
          <w:szCs w:val="24"/>
        </w:rPr>
        <w:t>1</w:t>
      </w:r>
      <w:r w:rsidRPr="002D4CFC">
        <w:rPr>
          <w:rFonts w:ascii="Times New Roman" w:hAnsi="Times New Roman"/>
          <w:sz w:val="24"/>
          <w:szCs w:val="24"/>
        </w:rPr>
        <w:t xml:space="preserve">. </w:t>
      </w:r>
      <w:r w:rsidR="002C15CB">
        <w:rPr>
          <w:rFonts w:ascii="Times New Roman" w:hAnsi="Times New Roman"/>
          <w:sz w:val="24"/>
          <w:szCs w:val="24"/>
        </w:rPr>
        <w:t>В таблице</w:t>
      </w:r>
      <w:r w:rsidR="002C15CB" w:rsidRPr="002D4CFC">
        <w:rPr>
          <w:rFonts w:ascii="Times New Roman" w:hAnsi="Times New Roman"/>
          <w:sz w:val="24"/>
          <w:szCs w:val="24"/>
        </w:rPr>
        <w:t xml:space="preserve"> «Перечень </w:t>
      </w:r>
      <w:proofErr w:type="gramStart"/>
      <w:r w:rsidR="002C15CB" w:rsidRPr="002D4CFC">
        <w:rPr>
          <w:rFonts w:ascii="Times New Roman" w:hAnsi="Times New Roman"/>
          <w:sz w:val="24"/>
          <w:szCs w:val="24"/>
        </w:rPr>
        <w:t>кодов целевых статей расходов бюджета города</w:t>
      </w:r>
      <w:proofErr w:type="gramEnd"/>
      <w:r w:rsidR="002C15CB" w:rsidRPr="002D4CFC">
        <w:rPr>
          <w:rFonts w:ascii="Times New Roman" w:hAnsi="Times New Roman"/>
          <w:sz w:val="24"/>
          <w:szCs w:val="24"/>
        </w:rPr>
        <w:t xml:space="preserve"> Орска» приложения № 2</w:t>
      </w:r>
      <w:r w:rsidR="002C15CB">
        <w:rPr>
          <w:rFonts w:ascii="Times New Roman" w:hAnsi="Times New Roman"/>
          <w:sz w:val="24"/>
          <w:szCs w:val="24"/>
        </w:rPr>
        <w:t>:</w:t>
      </w:r>
    </w:p>
    <w:p w:rsidR="000672AC" w:rsidRPr="002D4CFC" w:rsidRDefault="002C15CB" w:rsidP="006B23D8">
      <w:pPr>
        <w:spacing w:line="24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1.1.1. Д</w:t>
      </w:r>
      <w:r w:rsidR="006B23D8" w:rsidRPr="002D4CFC">
        <w:rPr>
          <w:rFonts w:ascii="Times New Roman" w:hAnsi="Times New Roman"/>
          <w:sz w:val="24"/>
          <w:szCs w:val="24"/>
        </w:rPr>
        <w:t>ополнить строками следующего содержания:</w:t>
      </w:r>
    </w:p>
    <w:p w:rsidR="00CF31E8" w:rsidRPr="002D4CFC" w:rsidRDefault="00CF31E8" w:rsidP="00E771A7">
      <w:pPr>
        <w:spacing w:line="240" w:lineRule="auto"/>
        <w:ind w:firstLine="709"/>
        <w:rPr>
          <w:rFonts w:ascii="Times New Roman" w:hAnsi="Times New Roman"/>
          <w:sz w:val="24"/>
          <w:szCs w:val="24"/>
        </w:rPr>
      </w:pPr>
    </w:p>
    <w:tbl>
      <w:tblPr>
        <w:tblW w:w="9375" w:type="dxa"/>
        <w:tblInd w:w="89" w:type="dxa"/>
        <w:tblLook w:val="04A0"/>
      </w:tblPr>
      <w:tblGrid>
        <w:gridCol w:w="1862"/>
        <w:gridCol w:w="7513"/>
      </w:tblGrid>
      <w:tr w:rsidR="00CF31E8" w:rsidRPr="002D4CFC" w:rsidTr="006B23D8">
        <w:trPr>
          <w:cantSplit/>
          <w:trHeight w:val="20"/>
          <w:tblHeader/>
        </w:trPr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1E8" w:rsidRPr="002D4CFC" w:rsidRDefault="00CF31E8" w:rsidP="00CF31E8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2D4CFC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1E8" w:rsidRPr="002D4CFC" w:rsidRDefault="00CF31E8" w:rsidP="00CF31E8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2D4CFC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Наименование целевой статьи расходов</w:t>
            </w:r>
          </w:p>
        </w:tc>
      </w:tr>
      <w:tr w:rsidR="00CF31E8" w:rsidRPr="002D4CFC" w:rsidTr="00B715F0">
        <w:trPr>
          <w:cantSplit/>
          <w:trHeight w:val="255"/>
          <w:tblHeader/>
        </w:trPr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1E8" w:rsidRPr="002D4CFC" w:rsidRDefault="00CF31E8" w:rsidP="00CF31E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D4CFC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1E8" w:rsidRPr="002D4CFC" w:rsidRDefault="00CF31E8" w:rsidP="00CF31E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D4CFC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AF43EB" w:rsidRPr="002D4CFC" w:rsidTr="00011EF6">
        <w:trPr>
          <w:cantSplit/>
          <w:trHeight w:val="529"/>
        </w:trPr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43EB" w:rsidRPr="00AF43EB" w:rsidRDefault="008C549E" w:rsidP="008C549E">
            <w:pPr>
              <w:jc w:val="center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</w:rPr>
              <w:t>04601</w:t>
            </w:r>
            <w:r w:rsidRPr="008C549E">
              <w:rPr>
                <w:rFonts w:ascii="Times New Roman" w:hAnsi="Times New Roman"/>
                <w:color w:val="000000"/>
                <w:sz w:val="24"/>
                <w:szCs w:val="28"/>
              </w:rPr>
              <w:t>70090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43EB" w:rsidRPr="00AF43EB" w:rsidRDefault="008C549E">
            <w:pPr>
              <w:rPr>
                <w:rFonts w:ascii="Times New Roman" w:hAnsi="Times New Roman"/>
                <w:color w:val="000000"/>
                <w:sz w:val="24"/>
                <w:szCs w:val="28"/>
              </w:rPr>
            </w:pPr>
            <w:proofErr w:type="spellStart"/>
            <w:r w:rsidRPr="008C549E">
              <w:rPr>
                <w:rFonts w:ascii="Times New Roman" w:hAnsi="Times New Roman"/>
                <w:color w:val="000000"/>
                <w:sz w:val="24"/>
                <w:szCs w:val="28"/>
              </w:rPr>
              <w:t>Софинансирование</w:t>
            </w:r>
            <w:proofErr w:type="spellEnd"/>
            <w:r w:rsidRPr="008C549E">
              <w:rPr>
                <w:rFonts w:ascii="Times New Roman" w:hAnsi="Times New Roman"/>
                <w:color w:val="000000"/>
                <w:sz w:val="24"/>
                <w:szCs w:val="28"/>
              </w:rPr>
              <w:t xml:space="preserve"> мероприятий по закупу адаптированного автомобильного пассажирского транспорта общего пользования (Доступная среда) за счет средств местного бюджета</w:t>
            </w:r>
          </w:p>
        </w:tc>
      </w:tr>
      <w:tr w:rsidR="00AF43EB" w:rsidRPr="002D4CFC" w:rsidTr="00011EF6">
        <w:trPr>
          <w:cantSplit/>
          <w:trHeight w:val="529"/>
        </w:trPr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43EB" w:rsidRPr="00AF43EB" w:rsidRDefault="008C549E" w:rsidP="008C549E">
            <w:pPr>
              <w:jc w:val="center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8C549E">
              <w:rPr>
                <w:rFonts w:ascii="Times New Roman" w:hAnsi="Times New Roman"/>
                <w:color w:val="000000"/>
                <w:sz w:val="24"/>
                <w:szCs w:val="28"/>
              </w:rPr>
              <w:t>0900100010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43EB" w:rsidRPr="00AF43EB" w:rsidRDefault="008C549E">
            <w:pPr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8C549E">
              <w:rPr>
                <w:rFonts w:ascii="Times New Roman" w:hAnsi="Times New Roman"/>
                <w:color w:val="000000"/>
                <w:sz w:val="24"/>
                <w:szCs w:val="28"/>
              </w:rPr>
              <w:t>Высшее должностное лицо муниципального образования</w:t>
            </w:r>
          </w:p>
        </w:tc>
      </w:tr>
      <w:tr w:rsidR="00AF43EB" w:rsidRPr="002D4CFC" w:rsidTr="00011EF6">
        <w:trPr>
          <w:cantSplit/>
          <w:trHeight w:val="529"/>
        </w:trPr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43EB" w:rsidRPr="00AF43EB" w:rsidRDefault="008C549E">
            <w:pPr>
              <w:jc w:val="center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</w:rPr>
              <w:t>090010002</w:t>
            </w:r>
            <w:r w:rsidRPr="008C549E">
              <w:rPr>
                <w:rFonts w:ascii="Times New Roman" w:hAnsi="Times New Roman"/>
                <w:color w:val="000000"/>
                <w:sz w:val="24"/>
                <w:szCs w:val="28"/>
              </w:rPr>
              <w:t>0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43EB" w:rsidRPr="00AF43EB" w:rsidRDefault="008C549E">
            <w:pPr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8C549E">
              <w:rPr>
                <w:rFonts w:ascii="Times New Roman" w:hAnsi="Times New Roman"/>
                <w:color w:val="000000"/>
                <w:sz w:val="24"/>
                <w:szCs w:val="28"/>
              </w:rPr>
              <w:t>Центральный аппарат</w:t>
            </w:r>
          </w:p>
        </w:tc>
      </w:tr>
    </w:tbl>
    <w:p w:rsidR="000672AC" w:rsidRDefault="000672AC" w:rsidP="00E771A7">
      <w:pPr>
        <w:spacing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A24A37" w:rsidRDefault="00FD3911" w:rsidP="00E771A7">
      <w:pPr>
        <w:spacing w:line="24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9A085E" w:rsidRPr="002D4CFC">
        <w:rPr>
          <w:rFonts w:ascii="Times New Roman" w:hAnsi="Times New Roman"/>
          <w:sz w:val="24"/>
          <w:szCs w:val="24"/>
        </w:rPr>
        <w:t xml:space="preserve">.  Настоящий приказ вступает в силу со дня </w:t>
      </w:r>
      <w:r w:rsidR="0014662B" w:rsidRPr="002D4CFC">
        <w:rPr>
          <w:rFonts w:ascii="Times New Roman" w:hAnsi="Times New Roman"/>
          <w:sz w:val="24"/>
          <w:szCs w:val="24"/>
        </w:rPr>
        <w:t xml:space="preserve">его </w:t>
      </w:r>
      <w:r w:rsidR="009A085E" w:rsidRPr="002D4CFC">
        <w:rPr>
          <w:rFonts w:ascii="Times New Roman" w:hAnsi="Times New Roman"/>
          <w:sz w:val="24"/>
          <w:szCs w:val="24"/>
        </w:rPr>
        <w:t>подписания</w:t>
      </w:r>
      <w:r w:rsidR="0033639E" w:rsidRPr="002D4CFC">
        <w:rPr>
          <w:rFonts w:ascii="Times New Roman" w:hAnsi="Times New Roman"/>
          <w:sz w:val="24"/>
          <w:szCs w:val="24"/>
        </w:rPr>
        <w:t>.</w:t>
      </w:r>
    </w:p>
    <w:p w:rsidR="00041D6F" w:rsidRDefault="00041D6F" w:rsidP="00E771A7">
      <w:pPr>
        <w:spacing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041D6F" w:rsidRDefault="00041D6F" w:rsidP="00E771A7">
      <w:pPr>
        <w:spacing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041D6F" w:rsidRPr="002D4CFC" w:rsidRDefault="00041D6F" w:rsidP="00041D6F">
      <w:pPr>
        <w:spacing w:line="240" w:lineRule="auto"/>
        <w:jc w:val="left"/>
        <w:rPr>
          <w:rFonts w:ascii="Times New Roman" w:hAnsi="Times New Roman"/>
          <w:b/>
          <w:sz w:val="24"/>
          <w:szCs w:val="24"/>
        </w:rPr>
      </w:pPr>
      <w:r w:rsidRPr="002D4CFC">
        <w:rPr>
          <w:rFonts w:ascii="Times New Roman" w:hAnsi="Times New Roman"/>
          <w:b/>
          <w:sz w:val="24"/>
          <w:szCs w:val="24"/>
        </w:rPr>
        <w:t>Начальник финансового управления</w:t>
      </w:r>
    </w:p>
    <w:p w:rsidR="00041D6F" w:rsidRDefault="00041D6F" w:rsidP="00041D6F">
      <w:pPr>
        <w:spacing w:line="240" w:lineRule="auto"/>
        <w:rPr>
          <w:rFonts w:ascii="Times New Roman" w:hAnsi="Times New Roman"/>
          <w:sz w:val="24"/>
          <w:szCs w:val="24"/>
        </w:rPr>
      </w:pPr>
      <w:r w:rsidRPr="002D4CFC">
        <w:rPr>
          <w:rFonts w:ascii="Times New Roman" w:hAnsi="Times New Roman"/>
          <w:b/>
          <w:sz w:val="24"/>
          <w:szCs w:val="24"/>
        </w:rPr>
        <w:t>администрации города</w:t>
      </w:r>
      <w:r w:rsidRPr="00041D6F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</w:t>
      </w:r>
      <w:r w:rsidRPr="002D4CFC">
        <w:rPr>
          <w:rFonts w:ascii="Times New Roman" w:hAnsi="Times New Roman"/>
          <w:b/>
          <w:sz w:val="24"/>
          <w:szCs w:val="24"/>
        </w:rPr>
        <w:t>В.Н. Богданцев</w:t>
      </w:r>
    </w:p>
    <w:sectPr w:rsidR="00041D6F" w:rsidSect="007231D0">
      <w:headerReference w:type="default" r:id="rId9"/>
      <w:pgSz w:w="11906" w:h="16838"/>
      <w:pgMar w:top="1134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15CB" w:rsidRDefault="002C15CB" w:rsidP="00FF6CFE">
      <w:pPr>
        <w:spacing w:line="240" w:lineRule="auto"/>
      </w:pPr>
      <w:r>
        <w:separator/>
      </w:r>
    </w:p>
  </w:endnote>
  <w:endnote w:type="continuationSeparator" w:id="1">
    <w:p w:rsidR="002C15CB" w:rsidRDefault="002C15CB" w:rsidP="00FF6CF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15CB" w:rsidRDefault="002C15CB" w:rsidP="00FF6CFE">
      <w:pPr>
        <w:spacing w:line="240" w:lineRule="auto"/>
      </w:pPr>
      <w:r>
        <w:separator/>
      </w:r>
    </w:p>
  </w:footnote>
  <w:footnote w:type="continuationSeparator" w:id="1">
    <w:p w:rsidR="002C15CB" w:rsidRDefault="002C15CB" w:rsidP="00FF6CFE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223266"/>
      <w:docPartObj>
        <w:docPartGallery w:val="Page Numbers (Top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:rsidR="002C15CB" w:rsidRPr="00FF6CFE" w:rsidRDefault="00865A6D">
        <w:pPr>
          <w:pStyle w:val="a4"/>
          <w:jc w:val="center"/>
          <w:rPr>
            <w:rFonts w:ascii="Times New Roman" w:hAnsi="Times New Roman"/>
            <w:sz w:val="20"/>
            <w:szCs w:val="20"/>
          </w:rPr>
        </w:pPr>
        <w:r w:rsidRPr="00FF6CFE">
          <w:rPr>
            <w:rFonts w:ascii="Times New Roman" w:hAnsi="Times New Roman"/>
            <w:sz w:val="20"/>
            <w:szCs w:val="20"/>
          </w:rPr>
          <w:fldChar w:fldCharType="begin"/>
        </w:r>
        <w:r w:rsidR="002C15CB" w:rsidRPr="00FF6CFE">
          <w:rPr>
            <w:rFonts w:ascii="Times New Roman" w:hAnsi="Times New Roman"/>
            <w:sz w:val="20"/>
            <w:szCs w:val="20"/>
          </w:rPr>
          <w:instrText xml:space="preserve"> PAGE   \* MERGEFORMAT </w:instrText>
        </w:r>
        <w:r w:rsidRPr="00FF6CFE">
          <w:rPr>
            <w:rFonts w:ascii="Times New Roman" w:hAnsi="Times New Roman"/>
            <w:sz w:val="20"/>
            <w:szCs w:val="20"/>
          </w:rPr>
          <w:fldChar w:fldCharType="separate"/>
        </w:r>
        <w:r w:rsidR="008C549E">
          <w:rPr>
            <w:rFonts w:ascii="Times New Roman" w:hAnsi="Times New Roman"/>
            <w:noProof/>
            <w:sz w:val="20"/>
            <w:szCs w:val="20"/>
          </w:rPr>
          <w:t>2</w:t>
        </w:r>
        <w:r w:rsidRPr="00FF6CFE">
          <w:rPr>
            <w:rFonts w:ascii="Times New Roman" w:hAnsi="Times New Roman"/>
            <w:sz w:val="20"/>
            <w:szCs w:val="20"/>
          </w:rPr>
          <w:fldChar w:fldCharType="end"/>
        </w:r>
      </w:p>
    </w:sdtContent>
  </w:sdt>
  <w:p w:rsidR="002C15CB" w:rsidRDefault="002C15CB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defaultTabStop w:val="709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771A7"/>
    <w:rsid w:val="00000348"/>
    <w:rsid w:val="00003A13"/>
    <w:rsid w:val="0000722C"/>
    <w:rsid w:val="0001073F"/>
    <w:rsid w:val="00010E4E"/>
    <w:rsid w:val="00011EF6"/>
    <w:rsid w:val="00022E99"/>
    <w:rsid w:val="000350B1"/>
    <w:rsid w:val="00041D6F"/>
    <w:rsid w:val="00045A84"/>
    <w:rsid w:val="00052669"/>
    <w:rsid w:val="000672AC"/>
    <w:rsid w:val="00071372"/>
    <w:rsid w:val="000746DC"/>
    <w:rsid w:val="000751CD"/>
    <w:rsid w:val="00077F01"/>
    <w:rsid w:val="000924D0"/>
    <w:rsid w:val="000A0BFE"/>
    <w:rsid w:val="000A3935"/>
    <w:rsid w:val="000A6874"/>
    <w:rsid w:val="000B02BA"/>
    <w:rsid w:val="000B1D7E"/>
    <w:rsid w:val="000B1F38"/>
    <w:rsid w:val="000B39CF"/>
    <w:rsid w:val="000E3C3A"/>
    <w:rsid w:val="000E48BB"/>
    <w:rsid w:val="000E70E6"/>
    <w:rsid w:val="00113165"/>
    <w:rsid w:val="0013043B"/>
    <w:rsid w:val="001340A1"/>
    <w:rsid w:val="001439FE"/>
    <w:rsid w:val="0014662B"/>
    <w:rsid w:val="00152A0E"/>
    <w:rsid w:val="001600E8"/>
    <w:rsid w:val="001707C5"/>
    <w:rsid w:val="00187155"/>
    <w:rsid w:val="001B26C6"/>
    <w:rsid w:val="001B383B"/>
    <w:rsid w:val="001E017F"/>
    <w:rsid w:val="001E34D4"/>
    <w:rsid w:val="001E739C"/>
    <w:rsid w:val="00217769"/>
    <w:rsid w:val="00231343"/>
    <w:rsid w:val="00234ED4"/>
    <w:rsid w:val="002357C9"/>
    <w:rsid w:val="00256BA6"/>
    <w:rsid w:val="00264FA7"/>
    <w:rsid w:val="00282722"/>
    <w:rsid w:val="00294159"/>
    <w:rsid w:val="002A445F"/>
    <w:rsid w:val="002B07F1"/>
    <w:rsid w:val="002B72E2"/>
    <w:rsid w:val="002C15CB"/>
    <w:rsid w:val="002C755D"/>
    <w:rsid w:val="002D0673"/>
    <w:rsid w:val="002D4CFC"/>
    <w:rsid w:val="00306310"/>
    <w:rsid w:val="00317043"/>
    <w:rsid w:val="00323F61"/>
    <w:rsid w:val="003262C5"/>
    <w:rsid w:val="003346D7"/>
    <w:rsid w:val="0033639E"/>
    <w:rsid w:val="00370B55"/>
    <w:rsid w:val="00374254"/>
    <w:rsid w:val="003A22EF"/>
    <w:rsid w:val="003A3E50"/>
    <w:rsid w:val="003A5546"/>
    <w:rsid w:val="003B0361"/>
    <w:rsid w:val="003B55E1"/>
    <w:rsid w:val="003B673C"/>
    <w:rsid w:val="003C24E0"/>
    <w:rsid w:val="003D55C9"/>
    <w:rsid w:val="003F4AA5"/>
    <w:rsid w:val="003F4F67"/>
    <w:rsid w:val="003F69B6"/>
    <w:rsid w:val="00421C74"/>
    <w:rsid w:val="00434F50"/>
    <w:rsid w:val="00435820"/>
    <w:rsid w:val="00450FF8"/>
    <w:rsid w:val="00451884"/>
    <w:rsid w:val="004544F8"/>
    <w:rsid w:val="00454EDB"/>
    <w:rsid w:val="0046322F"/>
    <w:rsid w:val="00470BB1"/>
    <w:rsid w:val="004749E7"/>
    <w:rsid w:val="0048729A"/>
    <w:rsid w:val="00495554"/>
    <w:rsid w:val="0049581E"/>
    <w:rsid w:val="004A1F51"/>
    <w:rsid w:val="004A21B7"/>
    <w:rsid w:val="004A4C79"/>
    <w:rsid w:val="004B33E5"/>
    <w:rsid w:val="004B41D6"/>
    <w:rsid w:val="004D06E0"/>
    <w:rsid w:val="004D232C"/>
    <w:rsid w:val="004F2A74"/>
    <w:rsid w:val="004F5DDB"/>
    <w:rsid w:val="00511DB1"/>
    <w:rsid w:val="00512E46"/>
    <w:rsid w:val="005314E3"/>
    <w:rsid w:val="0053376D"/>
    <w:rsid w:val="00580960"/>
    <w:rsid w:val="00585E7D"/>
    <w:rsid w:val="005A4D13"/>
    <w:rsid w:val="005C0A2E"/>
    <w:rsid w:val="005E73B7"/>
    <w:rsid w:val="005F0E5C"/>
    <w:rsid w:val="005F2FA9"/>
    <w:rsid w:val="00610512"/>
    <w:rsid w:val="00621305"/>
    <w:rsid w:val="00626997"/>
    <w:rsid w:val="0063036F"/>
    <w:rsid w:val="00635449"/>
    <w:rsid w:val="00651825"/>
    <w:rsid w:val="00657096"/>
    <w:rsid w:val="00657745"/>
    <w:rsid w:val="00660026"/>
    <w:rsid w:val="00663497"/>
    <w:rsid w:val="00685D9F"/>
    <w:rsid w:val="00696C98"/>
    <w:rsid w:val="006A58D0"/>
    <w:rsid w:val="006B23D8"/>
    <w:rsid w:val="006F681A"/>
    <w:rsid w:val="00707C34"/>
    <w:rsid w:val="007172BA"/>
    <w:rsid w:val="0072226A"/>
    <w:rsid w:val="007231D0"/>
    <w:rsid w:val="00727E45"/>
    <w:rsid w:val="0073561B"/>
    <w:rsid w:val="00745878"/>
    <w:rsid w:val="00765814"/>
    <w:rsid w:val="007677BB"/>
    <w:rsid w:val="0077611C"/>
    <w:rsid w:val="0077641C"/>
    <w:rsid w:val="00780249"/>
    <w:rsid w:val="007870B1"/>
    <w:rsid w:val="007922EF"/>
    <w:rsid w:val="0079631F"/>
    <w:rsid w:val="007A00DF"/>
    <w:rsid w:val="007A7A89"/>
    <w:rsid w:val="007B6502"/>
    <w:rsid w:val="007C7078"/>
    <w:rsid w:val="007E3376"/>
    <w:rsid w:val="007F07A5"/>
    <w:rsid w:val="007F4C9D"/>
    <w:rsid w:val="007F60E3"/>
    <w:rsid w:val="00815EAF"/>
    <w:rsid w:val="00822F78"/>
    <w:rsid w:val="00823BDE"/>
    <w:rsid w:val="00830F68"/>
    <w:rsid w:val="00842D5A"/>
    <w:rsid w:val="0085274A"/>
    <w:rsid w:val="00861E89"/>
    <w:rsid w:val="00865A6D"/>
    <w:rsid w:val="00877784"/>
    <w:rsid w:val="00882814"/>
    <w:rsid w:val="00890AE6"/>
    <w:rsid w:val="0089469E"/>
    <w:rsid w:val="008964EF"/>
    <w:rsid w:val="008B1D2F"/>
    <w:rsid w:val="008C549E"/>
    <w:rsid w:val="008C74BA"/>
    <w:rsid w:val="00907513"/>
    <w:rsid w:val="00910C27"/>
    <w:rsid w:val="009164BE"/>
    <w:rsid w:val="00936776"/>
    <w:rsid w:val="00941006"/>
    <w:rsid w:val="009420CA"/>
    <w:rsid w:val="00944BF6"/>
    <w:rsid w:val="0094613D"/>
    <w:rsid w:val="00951362"/>
    <w:rsid w:val="00951B26"/>
    <w:rsid w:val="00953380"/>
    <w:rsid w:val="009735D8"/>
    <w:rsid w:val="00976F8D"/>
    <w:rsid w:val="00987393"/>
    <w:rsid w:val="009A085E"/>
    <w:rsid w:val="009A2C4A"/>
    <w:rsid w:val="009B4C14"/>
    <w:rsid w:val="009C322E"/>
    <w:rsid w:val="009D2CCF"/>
    <w:rsid w:val="009D2D5C"/>
    <w:rsid w:val="009F388C"/>
    <w:rsid w:val="009F4806"/>
    <w:rsid w:val="009F7164"/>
    <w:rsid w:val="00A16A4F"/>
    <w:rsid w:val="00A21AAA"/>
    <w:rsid w:val="00A21B45"/>
    <w:rsid w:val="00A24A37"/>
    <w:rsid w:val="00A272C0"/>
    <w:rsid w:val="00A37C26"/>
    <w:rsid w:val="00A61A6F"/>
    <w:rsid w:val="00A62A6B"/>
    <w:rsid w:val="00A73BBC"/>
    <w:rsid w:val="00A74A47"/>
    <w:rsid w:val="00A813A1"/>
    <w:rsid w:val="00A86E38"/>
    <w:rsid w:val="00AB2B14"/>
    <w:rsid w:val="00AB4540"/>
    <w:rsid w:val="00AD221F"/>
    <w:rsid w:val="00AD727B"/>
    <w:rsid w:val="00AF43EB"/>
    <w:rsid w:val="00AF6E48"/>
    <w:rsid w:val="00AF7D7E"/>
    <w:rsid w:val="00B15439"/>
    <w:rsid w:val="00B25BE2"/>
    <w:rsid w:val="00B3766B"/>
    <w:rsid w:val="00B40A5B"/>
    <w:rsid w:val="00B64A00"/>
    <w:rsid w:val="00B70FFB"/>
    <w:rsid w:val="00B715F0"/>
    <w:rsid w:val="00B72E41"/>
    <w:rsid w:val="00B7574A"/>
    <w:rsid w:val="00B83A77"/>
    <w:rsid w:val="00BA164A"/>
    <w:rsid w:val="00BC0969"/>
    <w:rsid w:val="00BF4255"/>
    <w:rsid w:val="00BF7CCD"/>
    <w:rsid w:val="00C037FF"/>
    <w:rsid w:val="00C15E80"/>
    <w:rsid w:val="00C17C43"/>
    <w:rsid w:val="00C36061"/>
    <w:rsid w:val="00C7684D"/>
    <w:rsid w:val="00C828E0"/>
    <w:rsid w:val="00C87E4F"/>
    <w:rsid w:val="00CB4CC2"/>
    <w:rsid w:val="00CF17A7"/>
    <w:rsid w:val="00CF31E8"/>
    <w:rsid w:val="00D27895"/>
    <w:rsid w:val="00D371DA"/>
    <w:rsid w:val="00D679C7"/>
    <w:rsid w:val="00D77B99"/>
    <w:rsid w:val="00D82828"/>
    <w:rsid w:val="00DA7958"/>
    <w:rsid w:val="00DB47A0"/>
    <w:rsid w:val="00DB50B1"/>
    <w:rsid w:val="00DC42A7"/>
    <w:rsid w:val="00DE047A"/>
    <w:rsid w:val="00DE75A2"/>
    <w:rsid w:val="00E15AE7"/>
    <w:rsid w:val="00E17AB4"/>
    <w:rsid w:val="00E30608"/>
    <w:rsid w:val="00E36621"/>
    <w:rsid w:val="00E3758A"/>
    <w:rsid w:val="00E457D1"/>
    <w:rsid w:val="00E46DD8"/>
    <w:rsid w:val="00E54A42"/>
    <w:rsid w:val="00E61D17"/>
    <w:rsid w:val="00E6428F"/>
    <w:rsid w:val="00E67218"/>
    <w:rsid w:val="00E75FCF"/>
    <w:rsid w:val="00E768E0"/>
    <w:rsid w:val="00E771A7"/>
    <w:rsid w:val="00E83C39"/>
    <w:rsid w:val="00EA2118"/>
    <w:rsid w:val="00EB6160"/>
    <w:rsid w:val="00EC4704"/>
    <w:rsid w:val="00ED5EBB"/>
    <w:rsid w:val="00ED7E4C"/>
    <w:rsid w:val="00EE32EB"/>
    <w:rsid w:val="00EE3EF6"/>
    <w:rsid w:val="00EE569D"/>
    <w:rsid w:val="00F0083F"/>
    <w:rsid w:val="00F6054B"/>
    <w:rsid w:val="00F73145"/>
    <w:rsid w:val="00F74EA7"/>
    <w:rsid w:val="00F753D3"/>
    <w:rsid w:val="00F80F25"/>
    <w:rsid w:val="00F861EE"/>
    <w:rsid w:val="00FB6B97"/>
    <w:rsid w:val="00FD3911"/>
    <w:rsid w:val="00FF6CFE"/>
    <w:rsid w:val="00FF79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5E1"/>
    <w:pPr>
      <w:spacing w:line="276" w:lineRule="auto"/>
      <w:jc w:val="both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7870B1"/>
    <w:pPr>
      <w:keepNext/>
      <w:overflowPunct w:val="0"/>
      <w:autoSpaceDE w:val="0"/>
      <w:autoSpaceDN w:val="0"/>
      <w:adjustRightInd w:val="0"/>
      <w:spacing w:line="240" w:lineRule="auto"/>
      <w:jc w:val="center"/>
      <w:outlineLvl w:val="0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870B1"/>
    <w:rPr>
      <w:rFonts w:ascii="Times New Roman" w:eastAsia="Times New Roman" w:hAnsi="Times New Roman" w:cs="Times New Roman"/>
      <w:b/>
      <w:sz w:val="28"/>
      <w:szCs w:val="20"/>
    </w:rPr>
  </w:style>
  <w:style w:type="table" w:styleId="a3">
    <w:name w:val="Table Grid"/>
    <w:basedOn w:val="a1"/>
    <w:uiPriority w:val="59"/>
    <w:rsid w:val="00A24A3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FF6CFE"/>
    <w:pPr>
      <w:tabs>
        <w:tab w:val="center" w:pos="4677"/>
        <w:tab w:val="right" w:pos="9355"/>
      </w:tabs>
      <w:spacing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F6CFE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FF6CFE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FF6CFE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88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53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72;.&#1082;&#1088;&#1091;&#1075;&#1083;&#1086;&#1074;\AppData\Roaming\Microsoft\&#1064;&#1072;&#1073;&#1083;&#1086;&#1085;&#1099;\&#1055;&#1088;&#1080;&#1082;&#1072;&#1079;%20&#1060;&#1080;&#1085;&#1091;&#1087;&#1088;&#1072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5D9717-0EC3-42F3-8FD8-F0489C864B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Приказ Финуправление.dot</Template>
  <TotalTime>3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ФинУпр</Company>
  <LinksUpToDate>false</LinksUpToDate>
  <CharactersWithSpaces>1376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а.комаров</dc:creator>
  <cp:lastModifiedBy>а.круглов</cp:lastModifiedBy>
  <cp:revision>2</cp:revision>
  <cp:lastPrinted>2016-08-25T05:31:00Z</cp:lastPrinted>
  <dcterms:created xsi:type="dcterms:W3CDTF">2016-08-25T05:32:00Z</dcterms:created>
  <dcterms:modified xsi:type="dcterms:W3CDTF">2016-08-25T05:32:00Z</dcterms:modified>
</cp:coreProperties>
</file>